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051" w:rsidRDefault="002B4051" w:rsidP="00961F7F">
      <w:pPr>
        <w:jc w:val="center"/>
        <w:rPr>
          <w:rFonts w:ascii="Georgia" w:hAnsi="Georgia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71.65pt;margin-top:1.5pt;width:600.75pt;height:840pt;z-index:-251660800;visibility:visible">
            <v:imagedata r:id="rId4" o:title=""/>
          </v:shape>
        </w:pict>
      </w:r>
    </w:p>
    <w:p w:rsidR="002B4051" w:rsidRDefault="002B4051" w:rsidP="00961F7F">
      <w:pPr>
        <w:jc w:val="center"/>
        <w:rPr>
          <w:rFonts w:ascii="Georgia" w:hAnsi="Georgia"/>
          <w:sz w:val="28"/>
          <w:szCs w:val="28"/>
        </w:rPr>
      </w:pPr>
    </w:p>
    <w:p w:rsidR="002B4051" w:rsidRDefault="002B4051" w:rsidP="00961F7F">
      <w:pPr>
        <w:jc w:val="center"/>
        <w:rPr>
          <w:rFonts w:ascii="Georgia" w:hAnsi="Georgia"/>
          <w:sz w:val="28"/>
          <w:szCs w:val="28"/>
        </w:rPr>
      </w:pPr>
    </w:p>
    <w:p w:rsidR="002B4051" w:rsidRPr="004B3B4D" w:rsidRDefault="002B4051" w:rsidP="004B3B4D">
      <w:pPr>
        <w:spacing w:line="240" w:lineRule="atLeast"/>
        <w:ind w:left="-550" w:firstLine="550"/>
        <w:jc w:val="right"/>
        <w:rPr>
          <w:rFonts w:ascii="Georgia" w:hAnsi="Georgia"/>
          <w:bCs/>
          <w:i/>
          <w:iCs/>
          <w:sz w:val="24"/>
          <w:szCs w:val="24"/>
          <w:shd w:val="clear" w:color="auto" w:fill="FFFFFF"/>
        </w:rPr>
      </w:pPr>
      <w:r>
        <w:rPr>
          <w:rFonts w:ascii="Georgia" w:hAnsi="Georgia"/>
          <w:bCs/>
          <w:i/>
          <w:iCs/>
          <w:sz w:val="24"/>
          <w:szCs w:val="24"/>
          <w:shd w:val="clear" w:color="auto" w:fill="FFFFFF"/>
        </w:rPr>
        <w:t>Составитель     музыкальный руководитель Сидорова Т.В.</w:t>
      </w:r>
    </w:p>
    <w:p w:rsidR="002B4051" w:rsidRDefault="002B4051" w:rsidP="00D4535B">
      <w:pPr>
        <w:jc w:val="center"/>
        <w:rPr>
          <w:rFonts w:ascii="Georgia" w:hAnsi="Georgia"/>
          <w:b/>
          <w:bCs/>
          <w:i/>
          <w:iCs/>
          <w:color w:val="0070C0"/>
          <w:sz w:val="36"/>
          <w:szCs w:val="28"/>
          <w:shd w:val="clear" w:color="auto" w:fill="FFFFFF"/>
        </w:rPr>
      </w:pPr>
      <w:r w:rsidRPr="00B354C8">
        <w:rPr>
          <w:rFonts w:ascii="Georgia" w:hAnsi="Georgia"/>
          <w:b/>
          <w:bCs/>
          <w:i/>
          <w:iCs/>
          <w:color w:val="0070C0"/>
          <w:sz w:val="36"/>
          <w:szCs w:val="28"/>
          <w:shd w:val="clear" w:color="auto" w:fill="FFFFFF"/>
        </w:rPr>
        <w:t xml:space="preserve">Совершенствование </w:t>
      </w:r>
    </w:p>
    <w:p w:rsidR="002B4051" w:rsidRDefault="002B4051" w:rsidP="00D4535B">
      <w:pPr>
        <w:jc w:val="center"/>
        <w:rPr>
          <w:rFonts w:ascii="Georgia" w:hAnsi="Georgia"/>
          <w:b/>
          <w:bCs/>
          <w:i/>
          <w:iCs/>
          <w:color w:val="0070C0"/>
          <w:sz w:val="36"/>
          <w:szCs w:val="28"/>
          <w:shd w:val="clear" w:color="auto" w:fill="FFFFFF"/>
        </w:rPr>
      </w:pPr>
      <w:r w:rsidRPr="00B354C8">
        <w:rPr>
          <w:rFonts w:ascii="Georgia" w:hAnsi="Georgia"/>
          <w:b/>
          <w:bCs/>
          <w:i/>
          <w:iCs/>
          <w:color w:val="0070C0"/>
          <w:sz w:val="36"/>
          <w:szCs w:val="28"/>
          <w:shd w:val="clear" w:color="auto" w:fill="FFFFFF"/>
        </w:rPr>
        <w:t xml:space="preserve">двигательной активности детей </w:t>
      </w:r>
    </w:p>
    <w:p w:rsidR="002B4051" w:rsidRDefault="002B4051" w:rsidP="00D4535B">
      <w:pPr>
        <w:jc w:val="center"/>
        <w:rPr>
          <w:rFonts w:ascii="Georgia" w:hAnsi="Georgia"/>
          <w:b/>
          <w:color w:val="000000"/>
          <w:sz w:val="28"/>
          <w:szCs w:val="28"/>
          <w:shd w:val="clear" w:color="auto" w:fill="FFFFFF"/>
        </w:rPr>
      </w:pPr>
      <w:r w:rsidRPr="00B354C8">
        <w:rPr>
          <w:rFonts w:ascii="Georgia" w:hAnsi="Georgia"/>
          <w:b/>
          <w:bCs/>
          <w:i/>
          <w:iCs/>
          <w:color w:val="0070C0"/>
          <w:sz w:val="36"/>
          <w:szCs w:val="28"/>
          <w:shd w:val="clear" w:color="auto" w:fill="FFFFFF"/>
        </w:rPr>
        <w:t xml:space="preserve">на </w:t>
      </w:r>
      <w:r>
        <w:rPr>
          <w:rFonts w:ascii="Georgia" w:hAnsi="Georgia"/>
          <w:b/>
          <w:bCs/>
          <w:i/>
          <w:iCs/>
          <w:color w:val="0070C0"/>
          <w:sz w:val="36"/>
          <w:szCs w:val="28"/>
          <w:shd w:val="clear" w:color="auto" w:fill="FFFFFF"/>
        </w:rPr>
        <w:t xml:space="preserve">музыкальных </w:t>
      </w:r>
      <w:r w:rsidRPr="00B354C8">
        <w:rPr>
          <w:rFonts w:ascii="Georgia" w:hAnsi="Georgia"/>
          <w:b/>
          <w:bCs/>
          <w:i/>
          <w:iCs/>
          <w:color w:val="0070C0"/>
          <w:sz w:val="36"/>
          <w:szCs w:val="28"/>
          <w:shd w:val="clear" w:color="auto" w:fill="FFFFFF"/>
        </w:rPr>
        <w:t>занятиях</w:t>
      </w:r>
      <w:r>
        <w:rPr>
          <w:rFonts w:ascii="Georgia" w:hAnsi="Georgia"/>
          <w:b/>
          <w:bCs/>
          <w:i/>
          <w:iCs/>
          <w:color w:val="0070C0"/>
          <w:sz w:val="36"/>
          <w:szCs w:val="28"/>
          <w:shd w:val="clear" w:color="auto" w:fill="FFFFFF"/>
        </w:rPr>
        <w:t xml:space="preserve"> </w:t>
      </w:r>
      <w:r w:rsidRPr="00B354C8">
        <w:rPr>
          <w:rFonts w:ascii="Georgia" w:hAnsi="Georgia"/>
          <w:b/>
          <w:color w:val="0070C0"/>
          <w:sz w:val="36"/>
          <w:szCs w:val="28"/>
        </w:rPr>
        <w:br/>
      </w:r>
      <w:r w:rsidRPr="00B354C8">
        <w:rPr>
          <w:rFonts w:ascii="Georgia" w:hAnsi="Georgia"/>
          <w:b/>
          <w:color w:val="000000"/>
          <w:sz w:val="36"/>
          <w:szCs w:val="28"/>
        </w:rPr>
        <w:br/>
      </w:r>
      <w:r w:rsidRPr="00B354C8">
        <w:rPr>
          <w:rFonts w:ascii="Georgia" w:hAnsi="Georgia"/>
          <w:b/>
          <w:color w:val="000000"/>
          <w:sz w:val="28"/>
          <w:szCs w:val="28"/>
          <w:shd w:val="clear" w:color="auto" w:fill="FFFFFF"/>
        </w:rPr>
        <w:t>       </w:t>
      </w:r>
      <w:r w:rsidRPr="00B354C8">
        <w:rPr>
          <w:rFonts w:ascii="Georgia" w:hAnsi="Georgia"/>
          <w:b/>
          <w:i/>
          <w:iCs/>
          <w:color w:val="000000"/>
          <w:sz w:val="28"/>
          <w:szCs w:val="28"/>
          <w:shd w:val="clear" w:color="auto" w:fill="FFFFFF"/>
        </w:rPr>
        <w:t>Большую роль  по совершенствованию двигательной активности детей на музыкальных занятиях принадлежит  музыкально-ритмическим движениям, хороводам.</w:t>
      </w:r>
      <w:r w:rsidRPr="00B354C8">
        <w:rPr>
          <w:rFonts w:ascii="Georgia" w:hAnsi="Georgia"/>
          <w:b/>
          <w:color w:val="000000"/>
          <w:sz w:val="28"/>
          <w:szCs w:val="28"/>
        </w:rPr>
        <w:br/>
      </w:r>
      <w:r w:rsidRPr="00B354C8">
        <w:rPr>
          <w:rFonts w:ascii="Georgia" w:hAnsi="Georgia"/>
          <w:b/>
          <w:color w:val="000000"/>
          <w:sz w:val="28"/>
          <w:szCs w:val="28"/>
          <w:shd w:val="clear" w:color="auto" w:fill="FFFFFF"/>
        </w:rPr>
        <w:t>     </w:t>
      </w:r>
    </w:p>
    <w:p w:rsidR="002B4051" w:rsidRDefault="002B4051" w:rsidP="00D4535B">
      <w:pPr>
        <w:jc w:val="center"/>
        <w:rPr>
          <w:rFonts w:ascii="Georgia" w:hAnsi="Georgia"/>
          <w:color w:val="000000"/>
          <w:sz w:val="28"/>
          <w:szCs w:val="28"/>
          <w:shd w:val="clear" w:color="auto" w:fill="FFFFFF"/>
        </w:rPr>
      </w:pPr>
      <w:r w:rsidRPr="00B354C8">
        <w:rPr>
          <w:rFonts w:ascii="Georgia" w:hAnsi="Georgia"/>
          <w:b/>
          <w:color w:val="000000"/>
          <w:sz w:val="28"/>
          <w:szCs w:val="28"/>
          <w:shd w:val="clear" w:color="auto" w:fill="FFFFFF"/>
        </w:rPr>
        <w:t> </w:t>
      </w:r>
      <w:r w:rsidRPr="00B354C8">
        <w:rPr>
          <w:rStyle w:val="apple-converted-space"/>
          <w:rFonts w:ascii="Georgia" w:hAnsi="Georgia"/>
          <w:b/>
          <w:color w:val="000000"/>
          <w:sz w:val="28"/>
          <w:szCs w:val="28"/>
          <w:shd w:val="clear" w:color="auto" w:fill="FFFFFF"/>
        </w:rPr>
        <w:t> </w:t>
      </w:r>
      <w:r w:rsidRPr="00B354C8">
        <w:rPr>
          <w:rFonts w:ascii="Georgia" w:hAnsi="Georgia"/>
          <w:b/>
          <w:i/>
          <w:iCs/>
          <w:color w:val="000000"/>
          <w:sz w:val="28"/>
          <w:szCs w:val="28"/>
          <w:shd w:val="clear" w:color="auto" w:fill="FFFFFF"/>
        </w:rPr>
        <w:t>Движение помогает полнее воспринимать музыкальное произведение, которое в свою  очередь придает движению особую выразительность. В этом взаимодействии музыка занимает ведущее положение, движения же становятся своеобразным средством выражения художественных образов (например, движение поезда, бег лошадки). </w:t>
      </w:r>
      <w:r w:rsidRPr="00B354C8">
        <w:rPr>
          <w:rFonts w:ascii="Georgia" w:hAnsi="Georgia"/>
          <w:b/>
          <w:color w:val="000000"/>
          <w:sz w:val="28"/>
          <w:szCs w:val="28"/>
        </w:rPr>
        <w:br/>
      </w:r>
      <w:r w:rsidRPr="00B354C8">
        <w:rPr>
          <w:rFonts w:ascii="Georgia" w:hAnsi="Georgia"/>
          <w:b/>
          <w:color w:val="000000"/>
          <w:sz w:val="28"/>
          <w:szCs w:val="28"/>
        </w:rPr>
        <w:br/>
      </w:r>
      <w:r w:rsidRPr="00B354C8">
        <w:rPr>
          <w:rFonts w:ascii="Georgia" w:hAnsi="Georgia"/>
          <w:b/>
          <w:color w:val="000000"/>
          <w:sz w:val="28"/>
          <w:szCs w:val="28"/>
          <w:shd w:val="clear" w:color="auto" w:fill="FFFFFF"/>
        </w:rPr>
        <w:t>      </w:t>
      </w:r>
      <w:r w:rsidRPr="00B354C8">
        <w:rPr>
          <w:rStyle w:val="apple-converted-space"/>
          <w:rFonts w:ascii="Georgia" w:hAnsi="Georgia"/>
          <w:b/>
          <w:color w:val="000000"/>
          <w:sz w:val="28"/>
          <w:szCs w:val="28"/>
          <w:shd w:val="clear" w:color="auto" w:fill="FFFFFF"/>
        </w:rPr>
        <w:t> </w:t>
      </w:r>
      <w:r w:rsidRPr="00B354C8">
        <w:rPr>
          <w:rFonts w:ascii="Georgia" w:hAnsi="Georgia"/>
          <w:b/>
          <w:i/>
          <w:iCs/>
          <w:color w:val="000000"/>
          <w:sz w:val="28"/>
          <w:szCs w:val="28"/>
          <w:shd w:val="clear" w:color="auto" w:fill="FFFFFF"/>
        </w:rPr>
        <w:t xml:space="preserve">В условиях интересной, увлекательной </w:t>
      </w:r>
      <w:r>
        <w:rPr>
          <w:rFonts w:ascii="Georgia" w:hAnsi="Georgia"/>
          <w:b/>
          <w:i/>
          <w:iCs/>
          <w:color w:val="000000"/>
          <w:sz w:val="28"/>
          <w:szCs w:val="28"/>
          <w:shd w:val="clear" w:color="auto" w:fill="FFFFFF"/>
        </w:rPr>
        <w:t xml:space="preserve">музыкально-ритмической деятельности </w:t>
      </w:r>
      <w:r w:rsidRPr="00B354C8">
        <w:rPr>
          <w:rFonts w:ascii="Georgia" w:hAnsi="Georgia"/>
          <w:b/>
          <w:i/>
          <w:iCs/>
          <w:color w:val="000000"/>
          <w:sz w:val="28"/>
          <w:szCs w:val="28"/>
          <w:shd w:val="clear" w:color="auto" w:fill="FFFFFF"/>
        </w:rPr>
        <w:t xml:space="preserve"> – совершается музыкально-эстетическое развитие ребенка. Занятия </w:t>
      </w:r>
      <w:r>
        <w:rPr>
          <w:rFonts w:ascii="Georgia" w:hAnsi="Georgia"/>
          <w:b/>
          <w:i/>
          <w:iCs/>
          <w:color w:val="000000"/>
          <w:sz w:val="28"/>
          <w:szCs w:val="28"/>
          <w:shd w:val="clear" w:color="auto" w:fill="FFFFFF"/>
        </w:rPr>
        <w:t>музык</w:t>
      </w:r>
      <w:r w:rsidRPr="00B354C8">
        <w:rPr>
          <w:rFonts w:ascii="Georgia" w:hAnsi="Georgia"/>
          <w:b/>
          <w:i/>
          <w:iCs/>
          <w:color w:val="000000"/>
          <w:sz w:val="28"/>
          <w:szCs w:val="28"/>
          <w:shd w:val="clear" w:color="auto" w:fill="FFFFFF"/>
        </w:rPr>
        <w:t>ой способствуют формированию личности ребенка, его познавательной, волевой, эмоциональной сфер.</w:t>
      </w:r>
      <w:r w:rsidRPr="00B354C8">
        <w:rPr>
          <w:rFonts w:ascii="Georgia" w:hAnsi="Georgia"/>
          <w:b/>
          <w:color w:val="000000"/>
          <w:sz w:val="28"/>
          <w:szCs w:val="28"/>
        </w:rPr>
        <w:br/>
      </w:r>
      <w:r w:rsidRPr="00B354C8">
        <w:rPr>
          <w:rFonts w:ascii="Georgia" w:hAnsi="Georgia"/>
          <w:b/>
          <w:color w:val="000000"/>
          <w:sz w:val="28"/>
          <w:szCs w:val="28"/>
        </w:rPr>
        <w:br/>
      </w:r>
      <w:r w:rsidRPr="00B354C8">
        <w:rPr>
          <w:rFonts w:ascii="Georgia" w:hAnsi="Georgia"/>
          <w:b/>
          <w:color w:val="000000"/>
          <w:sz w:val="28"/>
          <w:szCs w:val="28"/>
          <w:shd w:val="clear" w:color="auto" w:fill="FFFFFF"/>
        </w:rPr>
        <w:t>      </w:t>
      </w:r>
      <w:r w:rsidRPr="00B354C8">
        <w:rPr>
          <w:rStyle w:val="apple-converted-space"/>
          <w:rFonts w:ascii="Georgia" w:hAnsi="Georgia"/>
          <w:b/>
          <w:color w:val="000000"/>
          <w:sz w:val="28"/>
          <w:szCs w:val="28"/>
          <w:shd w:val="clear" w:color="auto" w:fill="FFFFFF"/>
        </w:rPr>
        <w:t> </w:t>
      </w:r>
      <w:r w:rsidRPr="00B354C8">
        <w:rPr>
          <w:rFonts w:ascii="Georgia" w:hAnsi="Georgia"/>
          <w:b/>
          <w:i/>
          <w:iCs/>
          <w:color w:val="000000"/>
          <w:sz w:val="28"/>
          <w:szCs w:val="28"/>
          <w:shd w:val="clear" w:color="auto" w:fill="FFFFFF"/>
        </w:rPr>
        <w:t>Познавательные способности развиваются в силу того, что дети многое узнают благодаря разнообразной тематике музыкальных игр, хороводов, ознакомлению с художественными движениями. Изображая, например, в танце конькобежцев, дети получают правильное представление о спокойном и плавном скольжении по льду.</w:t>
      </w:r>
      <w:r w:rsidRPr="00B354C8">
        <w:rPr>
          <w:rFonts w:ascii="Georgia" w:hAnsi="Georgia"/>
          <w:b/>
          <w:color w:val="000000"/>
          <w:sz w:val="28"/>
          <w:szCs w:val="28"/>
        </w:rPr>
        <w:br/>
      </w:r>
      <w:r w:rsidRPr="00B354C8">
        <w:rPr>
          <w:rFonts w:ascii="Georgia" w:hAnsi="Georgia"/>
          <w:b/>
          <w:color w:val="000000"/>
          <w:sz w:val="28"/>
          <w:szCs w:val="28"/>
        </w:rPr>
        <w:br/>
      </w:r>
      <w:r w:rsidRPr="00A065A7">
        <w:rPr>
          <w:rFonts w:ascii="Georgia" w:hAnsi="Georgia"/>
          <w:b/>
          <w:color w:val="003366"/>
          <w:sz w:val="28"/>
          <w:szCs w:val="28"/>
          <w:shd w:val="clear" w:color="auto" w:fill="FFFFFF"/>
        </w:rPr>
        <w:t>      </w:t>
      </w:r>
      <w:r w:rsidRPr="00A065A7">
        <w:rPr>
          <w:rStyle w:val="apple-converted-space"/>
          <w:rFonts w:ascii="Georgia" w:hAnsi="Georgia"/>
          <w:b/>
          <w:color w:val="003366"/>
          <w:sz w:val="28"/>
          <w:szCs w:val="28"/>
          <w:shd w:val="clear" w:color="auto" w:fill="FFFFFF"/>
        </w:rPr>
        <w:t> </w:t>
      </w:r>
      <w:r w:rsidRPr="00A065A7">
        <w:rPr>
          <w:rStyle w:val="apple-converted-space"/>
          <w:rFonts w:ascii="Georgia" w:hAnsi="Georgia"/>
          <w:b/>
          <w:i/>
          <w:iCs/>
          <w:color w:val="003366"/>
          <w:sz w:val="28"/>
          <w:szCs w:val="28"/>
          <w:shd w:val="clear" w:color="auto" w:fill="FFFFFF"/>
        </w:rPr>
        <w:t> </w:t>
      </w:r>
      <w:r w:rsidRPr="00A065A7">
        <w:rPr>
          <w:rStyle w:val="submenu-table"/>
          <w:rFonts w:ascii="Georgia" w:hAnsi="Georgia"/>
          <w:b/>
          <w:i/>
          <w:iCs/>
          <w:color w:val="003366"/>
          <w:sz w:val="28"/>
          <w:szCs w:val="28"/>
          <w:shd w:val="clear" w:color="auto" w:fill="FFFFFF"/>
        </w:rPr>
        <w:t>Выполняя движение под музыку, дети мысленно представляют тот или иной образ.</w:t>
      </w:r>
      <w:r w:rsidRPr="00A065A7">
        <w:rPr>
          <w:rFonts w:ascii="Georgia" w:hAnsi="Georgia"/>
          <w:b/>
          <w:color w:val="003366"/>
          <w:sz w:val="28"/>
          <w:szCs w:val="28"/>
        </w:rPr>
        <w:br/>
      </w:r>
      <w:r w:rsidRPr="00A065A7">
        <w:rPr>
          <w:rFonts w:ascii="Georgia" w:hAnsi="Georgia"/>
          <w:b/>
          <w:color w:val="339966"/>
          <w:sz w:val="28"/>
          <w:szCs w:val="28"/>
        </w:rPr>
        <w:br/>
      </w:r>
      <w:r w:rsidRPr="00D4535B">
        <w:rPr>
          <w:rFonts w:ascii="Georgia" w:hAnsi="Georgia"/>
          <w:color w:val="000000"/>
          <w:sz w:val="28"/>
          <w:szCs w:val="28"/>
          <w:shd w:val="clear" w:color="auto" w:fill="FFFFFF"/>
        </w:rPr>
        <w:t>     </w:t>
      </w:r>
    </w:p>
    <w:p w:rsidR="002B4051" w:rsidRDefault="002B4051" w:rsidP="00D4535B">
      <w:pPr>
        <w:jc w:val="center"/>
        <w:rPr>
          <w:rFonts w:ascii="Georgia" w:hAnsi="Georgia"/>
          <w:color w:val="000000"/>
          <w:sz w:val="28"/>
          <w:szCs w:val="28"/>
          <w:shd w:val="clear" w:color="auto" w:fill="FFFFFF"/>
        </w:rPr>
      </w:pPr>
    </w:p>
    <w:p w:rsidR="002B4051" w:rsidRDefault="002B4051" w:rsidP="00D4535B">
      <w:pPr>
        <w:jc w:val="center"/>
        <w:rPr>
          <w:rFonts w:ascii="Georgia" w:hAnsi="Georgia"/>
          <w:color w:val="000000"/>
          <w:sz w:val="28"/>
          <w:szCs w:val="28"/>
          <w:shd w:val="clear" w:color="auto" w:fill="FFFFFF"/>
        </w:rPr>
      </w:pPr>
    </w:p>
    <w:p w:rsidR="002B4051" w:rsidRDefault="002B4051" w:rsidP="00D4535B">
      <w:pPr>
        <w:jc w:val="center"/>
        <w:rPr>
          <w:rFonts w:ascii="Georgia" w:hAnsi="Georgia"/>
          <w:color w:val="000000"/>
          <w:sz w:val="28"/>
          <w:szCs w:val="28"/>
          <w:shd w:val="clear" w:color="auto" w:fill="FFFFFF"/>
        </w:rPr>
      </w:pPr>
    </w:p>
    <w:p w:rsidR="002B4051" w:rsidRDefault="002B4051" w:rsidP="00D4535B">
      <w:pPr>
        <w:jc w:val="center"/>
        <w:rPr>
          <w:rFonts w:ascii="Georgia" w:hAnsi="Georgia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pict>
          <v:shape id="_x0000_s1027" type="#_x0000_t75" style="position:absolute;left:0;text-align:left;margin-left:-71.5pt;margin-top:0;width:600.75pt;height:1583pt;z-index:-251658752;visibility:visible">
            <v:imagedata r:id="rId5" o:title=""/>
          </v:shape>
        </w:pict>
      </w:r>
      <w:r>
        <w:rPr>
          <w:noProof/>
          <w:lang w:eastAsia="ru-RU"/>
        </w:rPr>
        <w:pict>
          <v:shape id="_x0000_s1028" type="#_x0000_t75" style="position:absolute;left:0;text-align:left;margin-left:-75.4pt;margin-top:3pt;width:600.75pt;height:840pt;z-index:-251659776;visibility:visible">
            <v:imagedata r:id="rId4" o:title=""/>
          </v:shape>
        </w:pict>
      </w:r>
    </w:p>
    <w:p w:rsidR="002B4051" w:rsidRDefault="002B4051" w:rsidP="00D4535B">
      <w:pPr>
        <w:jc w:val="center"/>
        <w:rPr>
          <w:rFonts w:ascii="Georgia" w:hAnsi="Georgia"/>
          <w:b/>
          <w:i/>
          <w:iCs/>
          <w:color w:val="000000"/>
          <w:sz w:val="28"/>
          <w:szCs w:val="28"/>
          <w:shd w:val="clear" w:color="auto" w:fill="FFFFFF"/>
        </w:rPr>
      </w:pPr>
    </w:p>
    <w:p w:rsidR="002B4051" w:rsidRDefault="002B4051" w:rsidP="00D4535B">
      <w:pPr>
        <w:jc w:val="center"/>
        <w:rPr>
          <w:rFonts w:ascii="Georgia" w:hAnsi="Georgia"/>
          <w:b/>
          <w:i/>
          <w:iCs/>
          <w:color w:val="000000"/>
          <w:sz w:val="28"/>
          <w:szCs w:val="28"/>
          <w:shd w:val="clear" w:color="auto" w:fill="FFFFFF"/>
        </w:rPr>
      </w:pPr>
    </w:p>
    <w:p w:rsidR="002B4051" w:rsidRDefault="002B4051" w:rsidP="003A63F2">
      <w:pPr>
        <w:jc w:val="center"/>
        <w:rPr>
          <w:rFonts w:ascii="Georgia" w:hAnsi="Georgia"/>
          <w:b/>
          <w:i/>
          <w:iCs/>
          <w:color w:val="000000"/>
          <w:sz w:val="28"/>
          <w:szCs w:val="28"/>
          <w:shd w:val="clear" w:color="auto" w:fill="FFFFFF"/>
        </w:rPr>
      </w:pPr>
    </w:p>
    <w:p w:rsidR="002B4051" w:rsidRDefault="002B4051" w:rsidP="003A63F2">
      <w:pPr>
        <w:jc w:val="center"/>
        <w:rPr>
          <w:rFonts w:ascii="Georgia" w:hAnsi="Georgia"/>
          <w:b/>
          <w:i/>
          <w:iCs/>
          <w:color w:val="000000"/>
          <w:sz w:val="28"/>
          <w:szCs w:val="28"/>
          <w:shd w:val="clear" w:color="auto" w:fill="FFFFFF"/>
        </w:rPr>
      </w:pPr>
      <w:r w:rsidRPr="00761A34">
        <w:rPr>
          <w:rFonts w:ascii="Georgia" w:hAnsi="Georgia"/>
          <w:b/>
          <w:i/>
          <w:iCs/>
          <w:color w:val="FF0000"/>
          <w:sz w:val="28"/>
          <w:szCs w:val="28"/>
          <w:shd w:val="clear" w:color="auto" w:fill="FFFFFF"/>
        </w:rPr>
        <w:t>Музыкально-ритмические движени</w:t>
      </w:r>
      <w:r>
        <w:rPr>
          <w:rFonts w:ascii="Georgia" w:hAnsi="Georgia"/>
          <w:b/>
          <w:i/>
          <w:iCs/>
          <w:color w:val="FF0000"/>
          <w:sz w:val="28"/>
          <w:szCs w:val="28"/>
          <w:shd w:val="clear" w:color="auto" w:fill="FFFFFF"/>
        </w:rPr>
        <w:t>я</w:t>
      </w:r>
      <w:r w:rsidRPr="00B354C8">
        <w:rPr>
          <w:rFonts w:ascii="Georgia" w:hAnsi="Georgia"/>
          <w:b/>
          <w:i/>
          <w:iCs/>
          <w:color w:val="000000"/>
          <w:sz w:val="28"/>
          <w:szCs w:val="28"/>
          <w:shd w:val="clear" w:color="auto" w:fill="FFFFFF"/>
        </w:rPr>
        <w:t xml:space="preserve"> можно рассматривать как волевые проявления, так как ребенок действует, сознательно выполняя поставленные перед ним задачи. На ранних этапах музыкального развития дети непроизвольны в своих действиях. </w:t>
      </w:r>
    </w:p>
    <w:p w:rsidR="002B4051" w:rsidRDefault="002B4051" w:rsidP="003A63F2">
      <w:pPr>
        <w:jc w:val="center"/>
        <w:rPr>
          <w:rFonts w:ascii="Georgia" w:hAnsi="Georgia"/>
          <w:b/>
          <w:i/>
          <w:iCs/>
          <w:color w:val="000000"/>
          <w:sz w:val="28"/>
          <w:szCs w:val="28"/>
          <w:shd w:val="clear" w:color="auto" w:fill="FFFFFF"/>
        </w:rPr>
      </w:pPr>
      <w:r w:rsidRPr="00B354C8">
        <w:rPr>
          <w:rFonts w:ascii="Georgia" w:hAnsi="Georgia"/>
          <w:b/>
          <w:i/>
          <w:iCs/>
          <w:color w:val="000000"/>
          <w:sz w:val="28"/>
          <w:szCs w:val="28"/>
          <w:shd w:val="clear" w:color="auto" w:fill="FFFFFF"/>
        </w:rPr>
        <w:t>Но постоянно возникающая ситуация – необходимость действовать под музыку – развивает волевые качества.</w:t>
      </w:r>
      <w:r w:rsidRPr="00B354C8">
        <w:rPr>
          <w:rFonts w:ascii="Georgia" w:hAnsi="Georgia"/>
          <w:b/>
          <w:color w:val="000000"/>
          <w:sz w:val="28"/>
          <w:szCs w:val="28"/>
        </w:rPr>
        <w:br/>
      </w:r>
      <w:r w:rsidRPr="00B354C8">
        <w:rPr>
          <w:rFonts w:ascii="Georgia" w:hAnsi="Georgia"/>
          <w:b/>
          <w:color w:val="000000"/>
          <w:sz w:val="28"/>
          <w:szCs w:val="28"/>
        </w:rPr>
        <w:br/>
      </w:r>
      <w:r w:rsidRPr="00B354C8">
        <w:rPr>
          <w:rFonts w:ascii="Georgia" w:hAnsi="Georgia"/>
          <w:b/>
          <w:color w:val="000000"/>
          <w:sz w:val="28"/>
          <w:szCs w:val="28"/>
          <w:shd w:val="clear" w:color="auto" w:fill="FFFFFF"/>
        </w:rPr>
        <w:t>      </w:t>
      </w:r>
      <w:r w:rsidRPr="00B354C8">
        <w:rPr>
          <w:rStyle w:val="apple-converted-space"/>
          <w:rFonts w:ascii="Georgia" w:hAnsi="Georgia"/>
          <w:b/>
          <w:color w:val="000000"/>
          <w:sz w:val="28"/>
          <w:szCs w:val="28"/>
          <w:shd w:val="clear" w:color="auto" w:fill="FFFFFF"/>
        </w:rPr>
        <w:t> </w:t>
      </w:r>
      <w:r w:rsidRPr="00B354C8">
        <w:rPr>
          <w:rFonts w:ascii="Georgia" w:hAnsi="Georgia"/>
          <w:b/>
          <w:i/>
          <w:iCs/>
          <w:color w:val="000000"/>
          <w:sz w:val="28"/>
          <w:szCs w:val="28"/>
          <w:shd w:val="clear" w:color="auto" w:fill="FFFFFF"/>
        </w:rPr>
        <w:t>Игры, танцы, композиции требуют своевременной реакции на внешний раздражитель, своевременного переключения с одного движения на другое, умение быстро и точно его тормозить.</w:t>
      </w:r>
      <w:r w:rsidRPr="00B354C8">
        <w:rPr>
          <w:rFonts w:ascii="Georgia" w:hAnsi="Georgia"/>
          <w:b/>
          <w:color w:val="000000"/>
          <w:sz w:val="28"/>
          <w:szCs w:val="28"/>
        </w:rPr>
        <w:br/>
      </w:r>
      <w:r w:rsidRPr="00B354C8">
        <w:rPr>
          <w:rFonts w:ascii="Georgia" w:hAnsi="Georgia"/>
          <w:b/>
          <w:color w:val="000000"/>
          <w:sz w:val="28"/>
          <w:szCs w:val="28"/>
        </w:rPr>
        <w:br/>
      </w:r>
      <w:r w:rsidRPr="00B354C8">
        <w:rPr>
          <w:rFonts w:ascii="Georgia" w:hAnsi="Georgia"/>
          <w:b/>
          <w:color w:val="000000"/>
          <w:sz w:val="28"/>
          <w:szCs w:val="28"/>
          <w:shd w:val="clear" w:color="auto" w:fill="FFFFFF"/>
        </w:rPr>
        <w:t>      </w:t>
      </w:r>
      <w:r w:rsidRPr="00B354C8">
        <w:rPr>
          <w:rStyle w:val="apple-converted-space"/>
          <w:rFonts w:ascii="Georgia" w:hAnsi="Georgia"/>
          <w:b/>
          <w:color w:val="000000"/>
          <w:sz w:val="28"/>
          <w:szCs w:val="28"/>
          <w:shd w:val="clear" w:color="auto" w:fill="FFFFFF"/>
        </w:rPr>
        <w:t> </w:t>
      </w:r>
      <w:r w:rsidRPr="00B354C8">
        <w:rPr>
          <w:rFonts w:ascii="Georgia" w:hAnsi="Georgia"/>
          <w:b/>
          <w:i/>
          <w:iCs/>
          <w:color w:val="000000"/>
          <w:sz w:val="28"/>
          <w:szCs w:val="28"/>
          <w:shd w:val="clear" w:color="auto" w:fill="FFFFFF"/>
        </w:rPr>
        <w:t>Музыкально</w:t>
      </w:r>
      <w:r>
        <w:rPr>
          <w:rFonts w:ascii="Georgia" w:hAnsi="Georgia"/>
          <w:b/>
          <w:i/>
          <w:iCs/>
          <w:color w:val="000000"/>
          <w:sz w:val="28"/>
          <w:szCs w:val="28"/>
          <w:shd w:val="clear" w:color="auto" w:fill="FFFFFF"/>
        </w:rPr>
        <w:t>-ритмические упражнения, помогают</w:t>
      </w:r>
      <w:r w:rsidRPr="00B354C8">
        <w:rPr>
          <w:rFonts w:ascii="Georgia" w:hAnsi="Georgia"/>
          <w:b/>
          <w:i/>
          <w:iCs/>
          <w:color w:val="000000"/>
          <w:sz w:val="28"/>
          <w:szCs w:val="28"/>
          <w:shd w:val="clear" w:color="auto" w:fill="FFFFFF"/>
        </w:rPr>
        <w:t xml:space="preserve"> прививать детям двигательные навыки и умения, необходимые при передаче в движениях музыкальных впечатлений, в то же время способствуют углублению и уточнению музыкального восприятия детей.</w:t>
      </w:r>
      <w:r w:rsidRPr="00B354C8">
        <w:rPr>
          <w:rFonts w:ascii="Georgia" w:hAnsi="Georgia"/>
          <w:b/>
          <w:color w:val="000000"/>
          <w:sz w:val="28"/>
          <w:szCs w:val="28"/>
        </w:rPr>
        <w:br/>
      </w:r>
      <w:r w:rsidRPr="00B354C8">
        <w:rPr>
          <w:rFonts w:ascii="Georgia" w:hAnsi="Georgia"/>
          <w:b/>
          <w:color w:val="000000"/>
          <w:sz w:val="28"/>
          <w:szCs w:val="28"/>
        </w:rPr>
        <w:br/>
      </w:r>
      <w:r w:rsidRPr="00B354C8">
        <w:rPr>
          <w:rFonts w:ascii="Georgia" w:hAnsi="Georgia"/>
          <w:b/>
          <w:color w:val="000000"/>
          <w:sz w:val="28"/>
          <w:szCs w:val="28"/>
          <w:shd w:val="clear" w:color="auto" w:fill="FFFFFF"/>
        </w:rPr>
        <w:t>      </w:t>
      </w:r>
      <w:r w:rsidRPr="00B354C8">
        <w:rPr>
          <w:rStyle w:val="apple-converted-space"/>
          <w:rFonts w:ascii="Georgia" w:hAnsi="Georgia"/>
          <w:b/>
          <w:color w:val="000000"/>
          <w:sz w:val="28"/>
          <w:szCs w:val="28"/>
          <w:shd w:val="clear" w:color="auto" w:fill="FFFFFF"/>
        </w:rPr>
        <w:t> </w:t>
      </w:r>
      <w:r w:rsidRPr="00A065A7">
        <w:rPr>
          <w:rStyle w:val="submenu-table"/>
          <w:rFonts w:ascii="Georgia" w:hAnsi="Georgia"/>
          <w:b/>
          <w:i/>
          <w:iCs/>
          <w:color w:val="FF0000"/>
          <w:sz w:val="28"/>
          <w:szCs w:val="28"/>
          <w:shd w:val="clear" w:color="auto" w:fill="FFFFFF"/>
        </w:rPr>
        <w:t>Музыкально-двигательные упражнения имеют различные музыкально-двигательные задачи:</w:t>
      </w:r>
      <w:r w:rsidRPr="00B354C8">
        <w:rPr>
          <w:rStyle w:val="apple-converted-space"/>
          <w:rFonts w:ascii="Georgia" w:hAnsi="Georgia"/>
          <w:b/>
          <w:i/>
          <w:iCs/>
          <w:color w:val="000000"/>
          <w:sz w:val="28"/>
          <w:szCs w:val="28"/>
          <w:shd w:val="clear" w:color="auto" w:fill="FFFFFF"/>
        </w:rPr>
        <w:t> </w:t>
      </w:r>
      <w:r w:rsidRPr="00B354C8">
        <w:rPr>
          <w:rFonts w:ascii="Georgia" w:hAnsi="Georgia"/>
          <w:b/>
          <w:color w:val="000000"/>
          <w:sz w:val="28"/>
          <w:szCs w:val="28"/>
        </w:rPr>
        <w:br/>
      </w:r>
      <w:r w:rsidRPr="00B354C8">
        <w:rPr>
          <w:rFonts w:ascii="Georgia" w:hAnsi="Georgia"/>
          <w:b/>
          <w:color w:val="000000"/>
          <w:sz w:val="28"/>
          <w:szCs w:val="28"/>
        </w:rPr>
        <w:br/>
      </w:r>
      <w:r w:rsidRPr="00B354C8">
        <w:rPr>
          <w:rFonts w:ascii="Georgia" w:hAnsi="Georgia"/>
          <w:b/>
          <w:color w:val="000000"/>
          <w:sz w:val="28"/>
          <w:szCs w:val="28"/>
          <w:shd w:val="clear" w:color="auto" w:fill="FFFFFF"/>
        </w:rPr>
        <w:t>      </w:t>
      </w:r>
      <w:r w:rsidRPr="00B354C8">
        <w:rPr>
          <w:rStyle w:val="apple-converted-space"/>
          <w:rFonts w:ascii="Georgia" w:hAnsi="Georgia"/>
          <w:b/>
          <w:color w:val="000000"/>
          <w:sz w:val="28"/>
          <w:szCs w:val="28"/>
          <w:shd w:val="clear" w:color="auto" w:fill="FFFFFF"/>
        </w:rPr>
        <w:t> </w:t>
      </w:r>
      <w:r w:rsidRPr="00B354C8">
        <w:rPr>
          <w:rFonts w:ascii="Georgia" w:hAnsi="Georgia"/>
          <w:b/>
          <w:i/>
          <w:iCs/>
          <w:color w:val="000000"/>
          <w:sz w:val="28"/>
          <w:szCs w:val="28"/>
          <w:shd w:val="clear" w:color="auto" w:fill="FFFFFF"/>
        </w:rPr>
        <w:t>- большое число упражнений помогает улучшать качество движений у детей, развивать у них умение непринужденно придавать движениям пружинный, плавный или маховой характер, в зависимости от особенностей музыкально-двигательного образа;</w:t>
      </w:r>
      <w:r w:rsidRPr="00B354C8">
        <w:rPr>
          <w:rFonts w:ascii="Georgia" w:hAnsi="Georgia"/>
          <w:b/>
          <w:color w:val="000000"/>
          <w:sz w:val="28"/>
          <w:szCs w:val="28"/>
        </w:rPr>
        <w:br/>
      </w:r>
      <w:r w:rsidRPr="00B354C8">
        <w:rPr>
          <w:rFonts w:ascii="Georgia" w:hAnsi="Georgia"/>
          <w:b/>
          <w:color w:val="000000"/>
          <w:sz w:val="28"/>
          <w:szCs w:val="28"/>
        </w:rPr>
        <w:br/>
      </w:r>
      <w:r w:rsidRPr="00B354C8">
        <w:rPr>
          <w:rFonts w:ascii="Georgia" w:hAnsi="Georgia"/>
          <w:b/>
          <w:color w:val="000000"/>
          <w:sz w:val="28"/>
          <w:szCs w:val="28"/>
          <w:shd w:val="clear" w:color="auto" w:fill="FFFFFF"/>
        </w:rPr>
        <w:t>       </w:t>
      </w:r>
      <w:r w:rsidRPr="00B354C8">
        <w:rPr>
          <w:rStyle w:val="apple-converted-space"/>
          <w:rFonts w:ascii="Georgia" w:hAnsi="Georgia"/>
          <w:b/>
          <w:color w:val="000000"/>
          <w:sz w:val="28"/>
          <w:szCs w:val="28"/>
          <w:shd w:val="clear" w:color="auto" w:fill="FFFFFF"/>
        </w:rPr>
        <w:t> </w:t>
      </w:r>
      <w:r w:rsidRPr="00B354C8">
        <w:rPr>
          <w:rFonts w:ascii="Georgia" w:hAnsi="Georgia"/>
          <w:b/>
          <w:i/>
          <w:iCs/>
          <w:color w:val="000000"/>
          <w:sz w:val="28"/>
          <w:szCs w:val="28"/>
          <w:shd w:val="clear" w:color="auto" w:fill="FFFFFF"/>
        </w:rPr>
        <w:t>- большинство упражнений учит детей придавать основным движениям (ходьбе, бегу, поскокам) и элементам пляски, танца выразительность, диктуемую музыкой и образами исполняемой игры, пляски;</w:t>
      </w:r>
    </w:p>
    <w:p w:rsidR="002B4051" w:rsidRDefault="002B4051" w:rsidP="003A63F2">
      <w:pPr>
        <w:jc w:val="center"/>
        <w:rPr>
          <w:rFonts w:ascii="Georgia" w:hAnsi="Georgia"/>
          <w:b/>
          <w:color w:val="000000"/>
          <w:sz w:val="28"/>
          <w:szCs w:val="28"/>
        </w:rPr>
      </w:pPr>
      <w:r w:rsidRPr="00B354C8">
        <w:rPr>
          <w:rFonts w:ascii="Georgia" w:hAnsi="Georgia"/>
          <w:b/>
          <w:i/>
          <w:iCs/>
          <w:color w:val="000000"/>
          <w:sz w:val="28"/>
          <w:szCs w:val="28"/>
          <w:shd w:val="clear" w:color="auto" w:fill="FFFFFF"/>
        </w:rPr>
        <w:t>- значительное число упражнений помогает воспитывать у детей умение ориентироваться в пространстве, организованно двигаться в группе, не мешая друг другу, или выполнять различные перестроения в играх и плясках, отражая в них характер и форму музыкального произведения;</w:t>
      </w:r>
      <w:r w:rsidRPr="00B354C8">
        <w:rPr>
          <w:rFonts w:ascii="Georgia" w:hAnsi="Georgia"/>
          <w:b/>
          <w:color w:val="000000"/>
          <w:sz w:val="28"/>
          <w:szCs w:val="28"/>
        </w:rPr>
        <w:br/>
      </w:r>
    </w:p>
    <w:p w:rsidR="002B4051" w:rsidRDefault="002B4051" w:rsidP="003A63F2">
      <w:pPr>
        <w:jc w:val="center"/>
        <w:rPr>
          <w:rFonts w:ascii="Georgia" w:hAnsi="Georgia"/>
          <w:b/>
          <w:i/>
          <w:iCs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pict>
          <v:shape id="_x0000_s1029" type="#_x0000_t75" style="position:absolute;left:0;text-align:left;margin-left:-71.5pt;margin-top:0;width:600.75pt;height:1335pt;z-index:-251657728;visibility:visible">
            <v:imagedata r:id="rId4" o:title=""/>
          </v:shape>
        </w:pict>
      </w:r>
    </w:p>
    <w:p w:rsidR="002B4051" w:rsidRDefault="002B4051" w:rsidP="003A63F2">
      <w:pPr>
        <w:jc w:val="center"/>
        <w:rPr>
          <w:rFonts w:ascii="Georgia" w:hAnsi="Georgia"/>
          <w:b/>
          <w:i/>
          <w:iCs/>
          <w:color w:val="000000"/>
          <w:sz w:val="28"/>
          <w:szCs w:val="28"/>
          <w:shd w:val="clear" w:color="auto" w:fill="FFFFFF"/>
        </w:rPr>
      </w:pPr>
    </w:p>
    <w:p w:rsidR="002B4051" w:rsidRDefault="002B4051" w:rsidP="00B354C8">
      <w:pPr>
        <w:jc w:val="center"/>
        <w:rPr>
          <w:rFonts w:ascii="Georgia" w:hAnsi="Georgia"/>
          <w:b/>
          <w:i/>
          <w:iCs/>
          <w:color w:val="000000"/>
          <w:sz w:val="28"/>
          <w:szCs w:val="28"/>
          <w:shd w:val="clear" w:color="auto" w:fill="FFFFFF"/>
        </w:rPr>
      </w:pPr>
    </w:p>
    <w:p w:rsidR="002B4051" w:rsidRDefault="002B4051" w:rsidP="00B354C8">
      <w:pPr>
        <w:jc w:val="center"/>
        <w:rPr>
          <w:rFonts w:ascii="Georgia" w:hAnsi="Georgia"/>
          <w:b/>
          <w:i/>
          <w:iCs/>
          <w:color w:val="000000"/>
          <w:sz w:val="28"/>
          <w:szCs w:val="28"/>
          <w:shd w:val="clear" w:color="auto" w:fill="FFFFFF"/>
        </w:rPr>
      </w:pPr>
    </w:p>
    <w:p w:rsidR="002B4051" w:rsidRDefault="002B4051" w:rsidP="00B354C8">
      <w:pPr>
        <w:jc w:val="center"/>
        <w:rPr>
          <w:rFonts w:ascii="Georgia" w:hAnsi="Georgia"/>
          <w:b/>
          <w:i/>
          <w:iCs/>
          <w:color w:val="000000"/>
          <w:sz w:val="28"/>
          <w:szCs w:val="28"/>
          <w:shd w:val="clear" w:color="auto" w:fill="FFFFFF"/>
        </w:rPr>
      </w:pPr>
    </w:p>
    <w:p w:rsidR="002B4051" w:rsidRDefault="002B4051" w:rsidP="003A63F2">
      <w:pPr>
        <w:jc w:val="center"/>
        <w:rPr>
          <w:rFonts w:ascii="Georgia" w:hAnsi="Georgia"/>
          <w:b/>
          <w:noProof/>
          <w:color w:val="000000"/>
          <w:sz w:val="28"/>
          <w:szCs w:val="28"/>
          <w:lang w:eastAsia="ru-RU"/>
        </w:rPr>
      </w:pPr>
      <w:r w:rsidRPr="00B354C8">
        <w:rPr>
          <w:rFonts w:ascii="Georgia" w:hAnsi="Georgia"/>
          <w:b/>
          <w:i/>
          <w:iCs/>
          <w:color w:val="000000"/>
          <w:sz w:val="28"/>
          <w:szCs w:val="28"/>
          <w:shd w:val="clear" w:color="auto" w:fill="FFFFFF"/>
        </w:rPr>
        <w:t>- существуют также упражнения без музыки: они дают детям возможность почувствовать напряженное и ненапряженное состояние мышц (главным образом рук и плеч), избегать излишнего напряжения при движении, помогают принимать правильные исходные положения, подготавливая к началу движения с музыкой. Эти упражнения не являются самостоятельными и исполняются непосредственно перед теми движениями, которые почему-либо затрудняют детей.</w:t>
      </w:r>
      <w:r w:rsidRPr="00B354C8">
        <w:rPr>
          <w:rFonts w:ascii="Georgia" w:hAnsi="Georgia"/>
          <w:b/>
          <w:color w:val="000000"/>
          <w:sz w:val="28"/>
          <w:szCs w:val="28"/>
        </w:rPr>
        <w:br/>
      </w:r>
      <w:r w:rsidRPr="00B354C8">
        <w:rPr>
          <w:rFonts w:ascii="Georgia" w:hAnsi="Georgia"/>
          <w:b/>
          <w:color w:val="000000"/>
          <w:sz w:val="28"/>
          <w:szCs w:val="28"/>
        </w:rPr>
        <w:br/>
      </w:r>
      <w:r w:rsidRPr="00B354C8">
        <w:rPr>
          <w:rFonts w:ascii="Georgia" w:hAnsi="Georgia"/>
          <w:b/>
          <w:color w:val="000000"/>
          <w:sz w:val="28"/>
          <w:szCs w:val="28"/>
          <w:shd w:val="clear" w:color="auto" w:fill="FFFFFF"/>
        </w:rPr>
        <w:t>        </w:t>
      </w:r>
      <w:r w:rsidRPr="00B354C8">
        <w:rPr>
          <w:rStyle w:val="apple-converted-space"/>
          <w:rFonts w:ascii="Georgia" w:hAnsi="Georgia"/>
          <w:b/>
          <w:color w:val="000000"/>
          <w:sz w:val="28"/>
          <w:szCs w:val="28"/>
          <w:shd w:val="clear" w:color="auto" w:fill="FFFFFF"/>
        </w:rPr>
        <w:t> </w:t>
      </w:r>
      <w:r>
        <w:rPr>
          <w:rFonts w:ascii="Georgia" w:hAnsi="Georgia"/>
          <w:b/>
          <w:i/>
          <w:iCs/>
          <w:color w:val="000000"/>
          <w:sz w:val="28"/>
          <w:szCs w:val="28"/>
          <w:shd w:val="clear" w:color="auto" w:fill="FFFFFF"/>
        </w:rPr>
        <w:t xml:space="preserve">В ритмических этюдах используются  </w:t>
      </w:r>
      <w:r w:rsidRPr="00B354C8">
        <w:rPr>
          <w:rFonts w:ascii="Georgia" w:hAnsi="Georgia"/>
          <w:b/>
          <w:i/>
          <w:iCs/>
          <w:color w:val="000000"/>
          <w:sz w:val="28"/>
          <w:szCs w:val="28"/>
          <w:shd w:val="clear" w:color="auto" w:fill="FFFFFF"/>
        </w:rPr>
        <w:t xml:space="preserve"> более сложные и законченные музыкально-двигательные композиции с различным эмоциональным содержанием, различной тематикой; исполняя их, дети пользуются приобретенными умениями и навыками.</w:t>
      </w:r>
      <w:r w:rsidRPr="00B354C8">
        <w:rPr>
          <w:rFonts w:ascii="Georgia" w:hAnsi="Georgia"/>
          <w:b/>
          <w:color w:val="000000"/>
          <w:sz w:val="28"/>
          <w:szCs w:val="28"/>
        </w:rPr>
        <w:br/>
      </w:r>
      <w:r w:rsidRPr="00B354C8">
        <w:rPr>
          <w:rFonts w:ascii="Georgia" w:hAnsi="Georgia"/>
          <w:b/>
          <w:color w:val="000000"/>
          <w:sz w:val="28"/>
          <w:szCs w:val="28"/>
        </w:rPr>
        <w:br/>
      </w:r>
      <w:r w:rsidRPr="00B354C8">
        <w:rPr>
          <w:rFonts w:ascii="Georgia" w:hAnsi="Georgia"/>
          <w:b/>
          <w:color w:val="000000"/>
          <w:sz w:val="28"/>
          <w:szCs w:val="28"/>
          <w:shd w:val="clear" w:color="auto" w:fill="FFFFFF"/>
        </w:rPr>
        <w:t>       </w:t>
      </w:r>
      <w:r w:rsidRPr="00B354C8">
        <w:rPr>
          <w:rStyle w:val="apple-converted-space"/>
          <w:rFonts w:ascii="Georgia" w:hAnsi="Georgia"/>
          <w:b/>
          <w:color w:val="000000"/>
          <w:sz w:val="28"/>
          <w:szCs w:val="28"/>
          <w:shd w:val="clear" w:color="auto" w:fill="FFFFFF"/>
        </w:rPr>
        <w:t> </w:t>
      </w:r>
      <w:r w:rsidRPr="00B354C8">
        <w:rPr>
          <w:rFonts w:ascii="Georgia" w:hAnsi="Georgia"/>
          <w:b/>
          <w:i/>
          <w:iCs/>
          <w:color w:val="000000"/>
          <w:sz w:val="28"/>
          <w:szCs w:val="28"/>
          <w:shd w:val="clear" w:color="auto" w:fill="FFFFFF"/>
        </w:rPr>
        <w:t>Многие упражнения направлены на решение нескольких задач: одни помогают улучшить движения каждого ребенка и приучают двигаться в пространстве, другие сначала служат для совершенствования того или иного вида движения, а затем усложняются пространственным заданием всей группы. Всегда надо учитывать, какая задача главная, новая для детей, и на ее выполнение направить основное внимание.</w:t>
      </w:r>
      <w:r w:rsidRPr="00B354C8">
        <w:rPr>
          <w:rFonts w:ascii="Georgia" w:hAnsi="Georgia"/>
          <w:b/>
          <w:color w:val="000000"/>
          <w:sz w:val="28"/>
          <w:szCs w:val="28"/>
        </w:rPr>
        <w:br/>
      </w:r>
      <w:r w:rsidRPr="00B354C8">
        <w:rPr>
          <w:rFonts w:ascii="Georgia" w:hAnsi="Georgia"/>
          <w:b/>
          <w:color w:val="000000"/>
          <w:sz w:val="28"/>
          <w:szCs w:val="28"/>
        </w:rPr>
        <w:br/>
      </w:r>
    </w:p>
    <w:p w:rsidR="002B4051" w:rsidRDefault="002B4051" w:rsidP="003A63F2">
      <w:pPr>
        <w:jc w:val="center"/>
        <w:rPr>
          <w:rFonts w:ascii="Georgia" w:hAnsi="Georgia"/>
          <w:b/>
          <w:noProof/>
          <w:color w:val="000000"/>
          <w:sz w:val="28"/>
          <w:szCs w:val="28"/>
          <w:lang w:eastAsia="ru-RU"/>
        </w:rPr>
      </w:pPr>
    </w:p>
    <w:p w:rsidR="002B4051" w:rsidRDefault="002B4051" w:rsidP="003A63F2">
      <w:pPr>
        <w:jc w:val="center"/>
        <w:rPr>
          <w:rFonts w:ascii="Georgia" w:hAnsi="Georgia"/>
          <w:b/>
          <w:noProof/>
          <w:color w:val="000000"/>
          <w:sz w:val="28"/>
          <w:szCs w:val="28"/>
          <w:lang w:eastAsia="ru-RU"/>
        </w:rPr>
      </w:pPr>
    </w:p>
    <w:p w:rsidR="002B4051" w:rsidRPr="003A63F2" w:rsidRDefault="002B4051" w:rsidP="003A63F2">
      <w:pPr>
        <w:jc w:val="center"/>
        <w:rPr>
          <w:rFonts w:ascii="Georgia" w:hAnsi="Georgia"/>
          <w:b/>
          <w:color w:val="000000"/>
          <w:sz w:val="28"/>
          <w:szCs w:val="28"/>
          <w:shd w:val="clear" w:color="auto" w:fill="FFFFFF"/>
        </w:rPr>
      </w:pPr>
      <w:r w:rsidRPr="00F073DE">
        <w:rPr>
          <w:rFonts w:ascii="Georgia" w:hAnsi="Georgia"/>
          <w:b/>
          <w:noProof/>
          <w:color w:val="000000"/>
          <w:sz w:val="28"/>
          <w:szCs w:val="28"/>
          <w:lang w:eastAsia="ru-RU"/>
        </w:rPr>
        <w:pict>
          <v:shape id="Рисунок 10" o:spid="_x0000_i1025" type="#_x0000_t75" alt="http://blogimages.seniorennet.be/splietje/small_409946-c59d14d6afca192d923f51038e62f112.gif" style="width:176.25pt;height:181.5pt;visibility:visible">
            <v:imagedata r:id="rId6" o:title=""/>
          </v:shape>
        </w:pict>
      </w:r>
    </w:p>
    <w:p w:rsidR="002B4051" w:rsidRDefault="002B4051" w:rsidP="00B354C8">
      <w:pPr>
        <w:jc w:val="center"/>
        <w:rPr>
          <w:rFonts w:ascii="Georgia" w:hAnsi="Georgia"/>
          <w:b/>
          <w:i/>
          <w:iCs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pict>
          <v:shape id="_x0000_s1030" type="#_x0000_t75" style="position:absolute;left:0;text-align:left;margin-left:-71.5pt;margin-top:0;width:600.75pt;height:1347pt;z-index:-251656704;visibility:visible">
            <v:imagedata r:id="rId4" o:title=""/>
          </v:shape>
        </w:pict>
      </w:r>
    </w:p>
    <w:p w:rsidR="002B4051" w:rsidRDefault="002B4051" w:rsidP="00B354C8">
      <w:pPr>
        <w:jc w:val="center"/>
        <w:rPr>
          <w:rFonts w:ascii="Georgia" w:hAnsi="Georgia"/>
          <w:b/>
          <w:i/>
          <w:iCs/>
          <w:color w:val="000000"/>
          <w:sz w:val="28"/>
          <w:szCs w:val="28"/>
          <w:shd w:val="clear" w:color="auto" w:fill="FFFFFF"/>
        </w:rPr>
      </w:pPr>
    </w:p>
    <w:p w:rsidR="002B4051" w:rsidRDefault="002B4051" w:rsidP="00B354C8">
      <w:pPr>
        <w:jc w:val="center"/>
        <w:rPr>
          <w:rFonts w:ascii="Georgia" w:hAnsi="Georgia"/>
          <w:b/>
          <w:i/>
          <w:iCs/>
          <w:color w:val="000000"/>
          <w:sz w:val="28"/>
          <w:szCs w:val="28"/>
          <w:shd w:val="clear" w:color="auto" w:fill="FFFFFF"/>
        </w:rPr>
      </w:pPr>
    </w:p>
    <w:p w:rsidR="002B4051" w:rsidRDefault="002B4051" w:rsidP="00B354C8">
      <w:pPr>
        <w:jc w:val="center"/>
        <w:rPr>
          <w:rFonts w:ascii="Georgia" w:hAnsi="Georgia"/>
          <w:b/>
          <w:i/>
          <w:iCs/>
          <w:color w:val="000000"/>
          <w:sz w:val="28"/>
          <w:szCs w:val="28"/>
          <w:shd w:val="clear" w:color="auto" w:fill="FFFFFF"/>
        </w:rPr>
      </w:pPr>
    </w:p>
    <w:p w:rsidR="002B4051" w:rsidRDefault="002B4051" w:rsidP="00B354C8">
      <w:pPr>
        <w:jc w:val="center"/>
        <w:rPr>
          <w:rFonts w:ascii="Georgia" w:hAnsi="Georgia"/>
          <w:b/>
          <w:i/>
          <w:iCs/>
          <w:color w:val="000000"/>
          <w:sz w:val="28"/>
          <w:szCs w:val="28"/>
          <w:shd w:val="clear" w:color="auto" w:fill="FFFFFF"/>
        </w:rPr>
      </w:pPr>
    </w:p>
    <w:p w:rsidR="002B4051" w:rsidRDefault="002B4051" w:rsidP="00B354C8">
      <w:pPr>
        <w:jc w:val="center"/>
        <w:rPr>
          <w:rStyle w:val="apple-converted-space"/>
          <w:rFonts w:ascii="Georgia" w:hAnsi="Georgia"/>
          <w:b/>
          <w:color w:val="000000"/>
          <w:sz w:val="28"/>
          <w:szCs w:val="28"/>
          <w:shd w:val="clear" w:color="auto" w:fill="FFFFFF"/>
        </w:rPr>
      </w:pPr>
      <w:r w:rsidRPr="00B354C8">
        <w:rPr>
          <w:rFonts w:ascii="Georgia" w:hAnsi="Georgia"/>
          <w:b/>
          <w:i/>
          <w:iCs/>
          <w:color w:val="000000"/>
          <w:sz w:val="28"/>
          <w:szCs w:val="28"/>
          <w:shd w:val="clear" w:color="auto" w:fill="FFFFFF"/>
        </w:rPr>
        <w:t>Многие упражнения носят игровой момент – соревнования подгрупп, другие учат детей общаться между собой во время движения.</w:t>
      </w:r>
      <w:r w:rsidRPr="00B354C8">
        <w:rPr>
          <w:rFonts w:ascii="Georgia" w:hAnsi="Georgia"/>
          <w:b/>
          <w:color w:val="000000"/>
          <w:sz w:val="28"/>
          <w:szCs w:val="28"/>
        </w:rPr>
        <w:br/>
      </w:r>
      <w:r w:rsidRPr="00B354C8">
        <w:rPr>
          <w:rFonts w:ascii="Georgia" w:hAnsi="Georgia"/>
          <w:b/>
          <w:color w:val="000000"/>
          <w:sz w:val="28"/>
          <w:szCs w:val="28"/>
        </w:rPr>
        <w:br/>
      </w:r>
      <w:r w:rsidRPr="00B354C8">
        <w:rPr>
          <w:rFonts w:ascii="Georgia" w:hAnsi="Georgia"/>
          <w:b/>
          <w:color w:val="000000"/>
          <w:sz w:val="28"/>
          <w:szCs w:val="28"/>
          <w:shd w:val="clear" w:color="auto" w:fill="FFFFFF"/>
        </w:rPr>
        <w:t>      </w:t>
      </w:r>
      <w:r w:rsidRPr="00B354C8">
        <w:rPr>
          <w:rStyle w:val="apple-converted-space"/>
          <w:rFonts w:ascii="Georgia" w:hAnsi="Georgia"/>
          <w:b/>
          <w:color w:val="000000"/>
          <w:sz w:val="28"/>
          <w:szCs w:val="28"/>
          <w:shd w:val="clear" w:color="auto" w:fill="FFFFFF"/>
        </w:rPr>
        <w:t> </w:t>
      </w:r>
    </w:p>
    <w:p w:rsidR="002B4051" w:rsidRDefault="002B4051" w:rsidP="00B354C8">
      <w:pPr>
        <w:jc w:val="center"/>
        <w:rPr>
          <w:rFonts w:ascii="Georgia" w:hAnsi="Georgia"/>
          <w:b/>
          <w:i/>
          <w:iCs/>
          <w:color w:val="000000"/>
          <w:sz w:val="28"/>
          <w:szCs w:val="28"/>
          <w:shd w:val="clear" w:color="auto" w:fill="FFFFFF"/>
        </w:rPr>
      </w:pPr>
      <w:r w:rsidRPr="00B354C8">
        <w:rPr>
          <w:rFonts w:ascii="Georgia" w:hAnsi="Georgia"/>
          <w:b/>
          <w:i/>
          <w:iCs/>
          <w:color w:val="000000"/>
          <w:sz w:val="28"/>
          <w:szCs w:val="28"/>
          <w:shd w:val="clear" w:color="auto" w:fill="FFFFFF"/>
        </w:rPr>
        <w:t>Разнообразные методические приемы, применяемые при ознакомлении детей с упражнениями и во время его разучивания, должны соответствовать общим требованиям музыкально-двигательного воспитания – углублять музыкальное восприятия детей, содержательность и эмоциональность их движения, развивать у детей самостоятельность и творческую активность.</w:t>
      </w:r>
    </w:p>
    <w:p w:rsidR="002B4051" w:rsidRDefault="002B4051" w:rsidP="00B354C8">
      <w:pPr>
        <w:jc w:val="center"/>
        <w:rPr>
          <w:rFonts w:ascii="Georgia" w:hAnsi="Georgia"/>
          <w:b/>
          <w:i/>
          <w:iCs/>
          <w:color w:val="000000"/>
          <w:sz w:val="28"/>
          <w:szCs w:val="28"/>
          <w:shd w:val="clear" w:color="auto" w:fill="FFFFFF"/>
        </w:rPr>
      </w:pPr>
    </w:p>
    <w:p w:rsidR="002B4051" w:rsidRPr="00B354C8" w:rsidRDefault="002B4051" w:rsidP="00B354C8">
      <w:pPr>
        <w:jc w:val="center"/>
        <w:rPr>
          <w:rFonts w:ascii="Georgia" w:hAnsi="Georgia"/>
          <w:b/>
          <w:color w:val="000000"/>
          <w:sz w:val="28"/>
          <w:szCs w:val="28"/>
          <w:shd w:val="clear" w:color="auto" w:fill="FFFFFF"/>
        </w:rPr>
      </w:pPr>
    </w:p>
    <w:p w:rsidR="002B4051" w:rsidRDefault="002B4051" w:rsidP="00D4535B">
      <w:pPr>
        <w:jc w:val="center"/>
        <w:rPr>
          <w:rFonts w:ascii="Georgia" w:hAnsi="Georgia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F073DE">
        <w:rPr>
          <w:rFonts w:ascii="Georgia" w:hAnsi="Georgia"/>
          <w:noProof/>
          <w:color w:val="000000"/>
          <w:sz w:val="28"/>
          <w:szCs w:val="28"/>
          <w:shd w:val="clear" w:color="auto" w:fill="FFFFFF"/>
          <w:lang w:eastAsia="ru-RU"/>
        </w:rPr>
        <w:pict>
          <v:shape id="Рисунок 16" o:spid="_x0000_i1026" type="#_x0000_t75" alt="http://edu.mari.ru/mouo-yoshkarola/dou65/DocLib25/%D0%B2%D0%BE%D1%81%D0%BF%D0%B8%D1%82%D0%B0%D1%82%D0%B5%D0%BB%D1%8E.jpg" style="width:402pt;height:78.75pt;visibility:visible">
            <v:imagedata r:id="rId7" o:title=""/>
          </v:shape>
        </w:pict>
      </w:r>
    </w:p>
    <w:p w:rsidR="002B4051" w:rsidRDefault="002B4051" w:rsidP="00D4535B">
      <w:pPr>
        <w:jc w:val="center"/>
        <w:rPr>
          <w:rFonts w:ascii="Georgia" w:hAnsi="Georgia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2B4051" w:rsidRDefault="002B4051" w:rsidP="00D4535B">
      <w:pPr>
        <w:jc w:val="center"/>
        <w:rPr>
          <w:rFonts w:ascii="Georgia" w:hAnsi="Georgia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2B4051" w:rsidRDefault="002B4051" w:rsidP="00D4535B">
      <w:pPr>
        <w:jc w:val="center"/>
        <w:rPr>
          <w:rFonts w:ascii="Georgia" w:hAnsi="Georgia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2B4051" w:rsidRDefault="002B4051" w:rsidP="00D4535B">
      <w:pPr>
        <w:jc w:val="center"/>
        <w:rPr>
          <w:rFonts w:ascii="Georgia" w:hAnsi="Georgia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2B4051" w:rsidRDefault="002B4051" w:rsidP="00D4535B">
      <w:pPr>
        <w:jc w:val="center"/>
        <w:rPr>
          <w:rFonts w:ascii="Georgia" w:hAnsi="Georgia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2B4051" w:rsidRDefault="002B4051" w:rsidP="00D4535B">
      <w:pPr>
        <w:jc w:val="center"/>
        <w:rPr>
          <w:rFonts w:ascii="Georgia" w:hAnsi="Georgia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2B4051" w:rsidRDefault="002B4051" w:rsidP="00D4535B">
      <w:pPr>
        <w:jc w:val="center"/>
        <w:rPr>
          <w:rFonts w:ascii="Georgia" w:hAnsi="Georgia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2B4051" w:rsidRDefault="002B4051" w:rsidP="008C0178">
      <w:pPr>
        <w:rPr>
          <w:rFonts w:ascii="Georgia" w:hAnsi="Georgia"/>
          <w:i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Georgia" w:hAnsi="Georgia"/>
          <w:i/>
          <w:noProof/>
          <w:color w:val="000000"/>
          <w:sz w:val="28"/>
          <w:szCs w:val="28"/>
          <w:shd w:val="clear" w:color="auto" w:fill="FFFFFF"/>
          <w:lang w:eastAsia="ru-RU"/>
        </w:rPr>
        <w:t>По материалам методических пособий</w:t>
      </w:r>
    </w:p>
    <w:p w:rsidR="002B4051" w:rsidRPr="00D4535B" w:rsidRDefault="002B4051" w:rsidP="005A7AB4">
      <w:pPr>
        <w:rPr>
          <w:rFonts w:ascii="Georgia" w:hAnsi="Georgia"/>
          <w:color w:val="000000"/>
          <w:sz w:val="28"/>
          <w:szCs w:val="28"/>
          <w:shd w:val="clear" w:color="auto" w:fill="FFFFFF"/>
        </w:rPr>
      </w:pPr>
      <w:r>
        <w:rPr>
          <w:rFonts w:ascii="Georgia" w:hAnsi="Georgia"/>
          <w:i/>
          <w:noProof/>
          <w:color w:val="000000"/>
          <w:sz w:val="28"/>
          <w:szCs w:val="28"/>
          <w:shd w:val="clear" w:color="auto" w:fill="FFFFFF"/>
          <w:lang w:eastAsia="ru-RU"/>
        </w:rPr>
        <w:t>Судаковой Е.А.</w:t>
      </w:r>
    </w:p>
    <w:p w:rsidR="002B4051" w:rsidRPr="00D4535B" w:rsidRDefault="002B4051" w:rsidP="003A63F2">
      <w:pPr>
        <w:jc w:val="center"/>
        <w:rPr>
          <w:rFonts w:ascii="Georgia" w:hAnsi="Georgia"/>
          <w:sz w:val="28"/>
          <w:szCs w:val="28"/>
        </w:rPr>
      </w:pPr>
    </w:p>
    <w:sectPr w:rsidR="002B4051" w:rsidRPr="00D4535B" w:rsidSect="004B3B4D">
      <w:pgSz w:w="11906" w:h="16838" w:code="9"/>
      <w:pgMar w:top="0" w:right="356" w:bottom="0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61F7F"/>
    <w:rsid w:val="000001B7"/>
    <w:rsid w:val="00000448"/>
    <w:rsid w:val="00000817"/>
    <w:rsid w:val="00000884"/>
    <w:rsid w:val="0000096F"/>
    <w:rsid w:val="00000CF7"/>
    <w:rsid w:val="00000D66"/>
    <w:rsid w:val="00000E85"/>
    <w:rsid w:val="000011A3"/>
    <w:rsid w:val="00001406"/>
    <w:rsid w:val="00001BEA"/>
    <w:rsid w:val="00002229"/>
    <w:rsid w:val="0000236B"/>
    <w:rsid w:val="000025D1"/>
    <w:rsid w:val="000029C5"/>
    <w:rsid w:val="00002B1F"/>
    <w:rsid w:val="00002F72"/>
    <w:rsid w:val="00003002"/>
    <w:rsid w:val="000030D1"/>
    <w:rsid w:val="000032FB"/>
    <w:rsid w:val="000034EC"/>
    <w:rsid w:val="00003E40"/>
    <w:rsid w:val="000040E8"/>
    <w:rsid w:val="00004610"/>
    <w:rsid w:val="00004AF9"/>
    <w:rsid w:val="00004B8C"/>
    <w:rsid w:val="00004DCF"/>
    <w:rsid w:val="000050D3"/>
    <w:rsid w:val="00005876"/>
    <w:rsid w:val="00005C92"/>
    <w:rsid w:val="00005DF0"/>
    <w:rsid w:val="00006066"/>
    <w:rsid w:val="000065BB"/>
    <w:rsid w:val="000065F2"/>
    <w:rsid w:val="0000674A"/>
    <w:rsid w:val="00006C00"/>
    <w:rsid w:val="00006D8E"/>
    <w:rsid w:val="00007085"/>
    <w:rsid w:val="0000711C"/>
    <w:rsid w:val="00007636"/>
    <w:rsid w:val="000077DE"/>
    <w:rsid w:val="00007915"/>
    <w:rsid w:val="00007AB9"/>
    <w:rsid w:val="00007CA4"/>
    <w:rsid w:val="00007E19"/>
    <w:rsid w:val="00007FED"/>
    <w:rsid w:val="000100BC"/>
    <w:rsid w:val="00010133"/>
    <w:rsid w:val="000108AB"/>
    <w:rsid w:val="000109DD"/>
    <w:rsid w:val="000112A4"/>
    <w:rsid w:val="0001135D"/>
    <w:rsid w:val="0001189D"/>
    <w:rsid w:val="00011DB4"/>
    <w:rsid w:val="00011FE4"/>
    <w:rsid w:val="00011FF0"/>
    <w:rsid w:val="00012505"/>
    <w:rsid w:val="00012795"/>
    <w:rsid w:val="00012D30"/>
    <w:rsid w:val="00013278"/>
    <w:rsid w:val="00013286"/>
    <w:rsid w:val="000134BD"/>
    <w:rsid w:val="00013ADC"/>
    <w:rsid w:val="00013CCD"/>
    <w:rsid w:val="00013E3C"/>
    <w:rsid w:val="000140A7"/>
    <w:rsid w:val="000142F3"/>
    <w:rsid w:val="00014578"/>
    <w:rsid w:val="000146E7"/>
    <w:rsid w:val="00014902"/>
    <w:rsid w:val="0001505A"/>
    <w:rsid w:val="000151FF"/>
    <w:rsid w:val="00015251"/>
    <w:rsid w:val="0001553D"/>
    <w:rsid w:val="00015799"/>
    <w:rsid w:val="00016ABC"/>
    <w:rsid w:val="00016C24"/>
    <w:rsid w:val="00016EA5"/>
    <w:rsid w:val="00016EEC"/>
    <w:rsid w:val="0001706A"/>
    <w:rsid w:val="000171A6"/>
    <w:rsid w:val="00017288"/>
    <w:rsid w:val="00017368"/>
    <w:rsid w:val="00017911"/>
    <w:rsid w:val="00017A2C"/>
    <w:rsid w:val="00020613"/>
    <w:rsid w:val="00020AD1"/>
    <w:rsid w:val="00020DF9"/>
    <w:rsid w:val="00021046"/>
    <w:rsid w:val="00021301"/>
    <w:rsid w:val="0002167A"/>
    <w:rsid w:val="00021B59"/>
    <w:rsid w:val="00021E87"/>
    <w:rsid w:val="000220A9"/>
    <w:rsid w:val="000224F7"/>
    <w:rsid w:val="00022E0E"/>
    <w:rsid w:val="00022E75"/>
    <w:rsid w:val="0002320E"/>
    <w:rsid w:val="00023873"/>
    <w:rsid w:val="0002394F"/>
    <w:rsid w:val="00023AFB"/>
    <w:rsid w:val="00023D12"/>
    <w:rsid w:val="00023F59"/>
    <w:rsid w:val="0002423D"/>
    <w:rsid w:val="0002466A"/>
    <w:rsid w:val="0002483E"/>
    <w:rsid w:val="0002484A"/>
    <w:rsid w:val="00024AD1"/>
    <w:rsid w:val="00024B1C"/>
    <w:rsid w:val="0002523B"/>
    <w:rsid w:val="000254B8"/>
    <w:rsid w:val="0002593C"/>
    <w:rsid w:val="00025CD0"/>
    <w:rsid w:val="00025D0D"/>
    <w:rsid w:val="0002654A"/>
    <w:rsid w:val="00026D60"/>
    <w:rsid w:val="00026E59"/>
    <w:rsid w:val="00027787"/>
    <w:rsid w:val="000278F7"/>
    <w:rsid w:val="00027AE0"/>
    <w:rsid w:val="00027C5D"/>
    <w:rsid w:val="00030531"/>
    <w:rsid w:val="00030A2F"/>
    <w:rsid w:val="00030F62"/>
    <w:rsid w:val="00031B43"/>
    <w:rsid w:val="00031CE5"/>
    <w:rsid w:val="00031D0A"/>
    <w:rsid w:val="00031E2E"/>
    <w:rsid w:val="000328C4"/>
    <w:rsid w:val="00032A6F"/>
    <w:rsid w:val="00032F87"/>
    <w:rsid w:val="000340DB"/>
    <w:rsid w:val="000340FD"/>
    <w:rsid w:val="00034514"/>
    <w:rsid w:val="00034ECA"/>
    <w:rsid w:val="000356FC"/>
    <w:rsid w:val="000357B0"/>
    <w:rsid w:val="00036035"/>
    <w:rsid w:val="00036387"/>
    <w:rsid w:val="00036692"/>
    <w:rsid w:val="000369A8"/>
    <w:rsid w:val="00036BA1"/>
    <w:rsid w:val="00036E64"/>
    <w:rsid w:val="00037243"/>
    <w:rsid w:val="0003737E"/>
    <w:rsid w:val="00037739"/>
    <w:rsid w:val="0003777F"/>
    <w:rsid w:val="00037B6E"/>
    <w:rsid w:val="00037C6D"/>
    <w:rsid w:val="00037FF7"/>
    <w:rsid w:val="0004065E"/>
    <w:rsid w:val="00040C2E"/>
    <w:rsid w:val="00040CA7"/>
    <w:rsid w:val="00040E6A"/>
    <w:rsid w:val="0004132F"/>
    <w:rsid w:val="00041505"/>
    <w:rsid w:val="00041A31"/>
    <w:rsid w:val="00042302"/>
    <w:rsid w:val="000425E8"/>
    <w:rsid w:val="00042679"/>
    <w:rsid w:val="000427B7"/>
    <w:rsid w:val="0004290C"/>
    <w:rsid w:val="00042B7C"/>
    <w:rsid w:val="00042E3A"/>
    <w:rsid w:val="00042E94"/>
    <w:rsid w:val="00042F2F"/>
    <w:rsid w:val="00042FB2"/>
    <w:rsid w:val="000432D2"/>
    <w:rsid w:val="00043493"/>
    <w:rsid w:val="00043CC4"/>
    <w:rsid w:val="0004413B"/>
    <w:rsid w:val="00044331"/>
    <w:rsid w:val="000445BE"/>
    <w:rsid w:val="000449F8"/>
    <w:rsid w:val="00044BB2"/>
    <w:rsid w:val="00044E63"/>
    <w:rsid w:val="0004508D"/>
    <w:rsid w:val="0004539F"/>
    <w:rsid w:val="00045552"/>
    <w:rsid w:val="00045628"/>
    <w:rsid w:val="00045C05"/>
    <w:rsid w:val="000460FD"/>
    <w:rsid w:val="00046197"/>
    <w:rsid w:val="0004662A"/>
    <w:rsid w:val="00046AB9"/>
    <w:rsid w:val="000475E3"/>
    <w:rsid w:val="0004762F"/>
    <w:rsid w:val="00047783"/>
    <w:rsid w:val="00047E85"/>
    <w:rsid w:val="0005006E"/>
    <w:rsid w:val="000506E6"/>
    <w:rsid w:val="0005076C"/>
    <w:rsid w:val="00050C2B"/>
    <w:rsid w:val="00050DB2"/>
    <w:rsid w:val="00050DC2"/>
    <w:rsid w:val="00051A32"/>
    <w:rsid w:val="00051C37"/>
    <w:rsid w:val="00051E0A"/>
    <w:rsid w:val="00051F9A"/>
    <w:rsid w:val="0005232F"/>
    <w:rsid w:val="0005244A"/>
    <w:rsid w:val="0005245B"/>
    <w:rsid w:val="00052590"/>
    <w:rsid w:val="00052AB3"/>
    <w:rsid w:val="00052C9E"/>
    <w:rsid w:val="00053077"/>
    <w:rsid w:val="000533F0"/>
    <w:rsid w:val="00053DC3"/>
    <w:rsid w:val="000541E5"/>
    <w:rsid w:val="00054579"/>
    <w:rsid w:val="00054618"/>
    <w:rsid w:val="00054CE5"/>
    <w:rsid w:val="000551CD"/>
    <w:rsid w:val="0005522A"/>
    <w:rsid w:val="00055296"/>
    <w:rsid w:val="00055604"/>
    <w:rsid w:val="00055851"/>
    <w:rsid w:val="00055B47"/>
    <w:rsid w:val="00055E7B"/>
    <w:rsid w:val="0005642C"/>
    <w:rsid w:val="000564F1"/>
    <w:rsid w:val="00056650"/>
    <w:rsid w:val="000566EE"/>
    <w:rsid w:val="000567FB"/>
    <w:rsid w:val="00056D24"/>
    <w:rsid w:val="00056DBE"/>
    <w:rsid w:val="000573E2"/>
    <w:rsid w:val="00057FF1"/>
    <w:rsid w:val="00060712"/>
    <w:rsid w:val="00060F6A"/>
    <w:rsid w:val="00061146"/>
    <w:rsid w:val="000612B6"/>
    <w:rsid w:val="000612CE"/>
    <w:rsid w:val="000616E9"/>
    <w:rsid w:val="00062057"/>
    <w:rsid w:val="000628EE"/>
    <w:rsid w:val="00062A12"/>
    <w:rsid w:val="000631AC"/>
    <w:rsid w:val="000632EE"/>
    <w:rsid w:val="000633DD"/>
    <w:rsid w:val="00063983"/>
    <w:rsid w:val="00063E97"/>
    <w:rsid w:val="0006476B"/>
    <w:rsid w:val="00064F3F"/>
    <w:rsid w:val="00065079"/>
    <w:rsid w:val="00065102"/>
    <w:rsid w:val="00065175"/>
    <w:rsid w:val="0006519C"/>
    <w:rsid w:val="0006529D"/>
    <w:rsid w:val="00065337"/>
    <w:rsid w:val="0006550A"/>
    <w:rsid w:val="00065A53"/>
    <w:rsid w:val="00065AD2"/>
    <w:rsid w:val="00065C29"/>
    <w:rsid w:val="000665DB"/>
    <w:rsid w:val="00066841"/>
    <w:rsid w:val="00066936"/>
    <w:rsid w:val="00066FDE"/>
    <w:rsid w:val="000672DE"/>
    <w:rsid w:val="00067B6A"/>
    <w:rsid w:val="00067CE1"/>
    <w:rsid w:val="0007055D"/>
    <w:rsid w:val="000707F1"/>
    <w:rsid w:val="00070A79"/>
    <w:rsid w:val="00071014"/>
    <w:rsid w:val="0007108C"/>
    <w:rsid w:val="000712F8"/>
    <w:rsid w:val="000718DD"/>
    <w:rsid w:val="000718DE"/>
    <w:rsid w:val="000719BA"/>
    <w:rsid w:val="000723E4"/>
    <w:rsid w:val="0007246D"/>
    <w:rsid w:val="000725CE"/>
    <w:rsid w:val="00072600"/>
    <w:rsid w:val="000726F4"/>
    <w:rsid w:val="00072A2C"/>
    <w:rsid w:val="00072CA7"/>
    <w:rsid w:val="00072E4F"/>
    <w:rsid w:val="0007377F"/>
    <w:rsid w:val="0007389A"/>
    <w:rsid w:val="0007394C"/>
    <w:rsid w:val="00073AAC"/>
    <w:rsid w:val="0007433F"/>
    <w:rsid w:val="00074941"/>
    <w:rsid w:val="00074D1D"/>
    <w:rsid w:val="00075670"/>
    <w:rsid w:val="000757E7"/>
    <w:rsid w:val="00075A77"/>
    <w:rsid w:val="00075ACD"/>
    <w:rsid w:val="00075B60"/>
    <w:rsid w:val="00075C86"/>
    <w:rsid w:val="0007611B"/>
    <w:rsid w:val="0007615B"/>
    <w:rsid w:val="000761D2"/>
    <w:rsid w:val="000768DC"/>
    <w:rsid w:val="00076911"/>
    <w:rsid w:val="00076E7A"/>
    <w:rsid w:val="00077605"/>
    <w:rsid w:val="0007799D"/>
    <w:rsid w:val="00077A48"/>
    <w:rsid w:val="00077AAA"/>
    <w:rsid w:val="00077B51"/>
    <w:rsid w:val="00077C28"/>
    <w:rsid w:val="00077FDE"/>
    <w:rsid w:val="000806DE"/>
    <w:rsid w:val="00080AD6"/>
    <w:rsid w:val="0008170C"/>
    <w:rsid w:val="000817BE"/>
    <w:rsid w:val="00081A6E"/>
    <w:rsid w:val="00082193"/>
    <w:rsid w:val="000821A1"/>
    <w:rsid w:val="000822AA"/>
    <w:rsid w:val="000823B7"/>
    <w:rsid w:val="00082942"/>
    <w:rsid w:val="00082CD8"/>
    <w:rsid w:val="000830B6"/>
    <w:rsid w:val="00083203"/>
    <w:rsid w:val="000836F1"/>
    <w:rsid w:val="00083828"/>
    <w:rsid w:val="0008398D"/>
    <w:rsid w:val="00084316"/>
    <w:rsid w:val="000849AD"/>
    <w:rsid w:val="00084A03"/>
    <w:rsid w:val="00084AEB"/>
    <w:rsid w:val="00084BAC"/>
    <w:rsid w:val="00084CFB"/>
    <w:rsid w:val="000852DA"/>
    <w:rsid w:val="000857DC"/>
    <w:rsid w:val="00085AB8"/>
    <w:rsid w:val="00085DD2"/>
    <w:rsid w:val="00085FD5"/>
    <w:rsid w:val="000866A7"/>
    <w:rsid w:val="0008673B"/>
    <w:rsid w:val="00086998"/>
    <w:rsid w:val="000869E3"/>
    <w:rsid w:val="00086A04"/>
    <w:rsid w:val="00086A24"/>
    <w:rsid w:val="00086D51"/>
    <w:rsid w:val="00086D78"/>
    <w:rsid w:val="00087012"/>
    <w:rsid w:val="000872F5"/>
    <w:rsid w:val="000873FC"/>
    <w:rsid w:val="00087471"/>
    <w:rsid w:val="00087AD9"/>
    <w:rsid w:val="00087B30"/>
    <w:rsid w:val="00087FC1"/>
    <w:rsid w:val="00087FD7"/>
    <w:rsid w:val="000901AE"/>
    <w:rsid w:val="0009032D"/>
    <w:rsid w:val="00090389"/>
    <w:rsid w:val="000908E8"/>
    <w:rsid w:val="00090986"/>
    <w:rsid w:val="00091827"/>
    <w:rsid w:val="0009196C"/>
    <w:rsid w:val="00091A84"/>
    <w:rsid w:val="00092136"/>
    <w:rsid w:val="0009276D"/>
    <w:rsid w:val="00092BEF"/>
    <w:rsid w:val="000932FF"/>
    <w:rsid w:val="000936F7"/>
    <w:rsid w:val="00093DEE"/>
    <w:rsid w:val="00094131"/>
    <w:rsid w:val="00094D3C"/>
    <w:rsid w:val="000952F4"/>
    <w:rsid w:val="00095ACC"/>
    <w:rsid w:val="00095C26"/>
    <w:rsid w:val="00095C4F"/>
    <w:rsid w:val="00095CD2"/>
    <w:rsid w:val="00095EBB"/>
    <w:rsid w:val="00096094"/>
    <w:rsid w:val="00096143"/>
    <w:rsid w:val="000968A1"/>
    <w:rsid w:val="00096A60"/>
    <w:rsid w:val="000971A2"/>
    <w:rsid w:val="000971CF"/>
    <w:rsid w:val="00097613"/>
    <w:rsid w:val="000976F3"/>
    <w:rsid w:val="00097B20"/>
    <w:rsid w:val="00097E7E"/>
    <w:rsid w:val="000A072F"/>
    <w:rsid w:val="000A0905"/>
    <w:rsid w:val="000A0AA2"/>
    <w:rsid w:val="000A0CCE"/>
    <w:rsid w:val="000A144B"/>
    <w:rsid w:val="000A17B8"/>
    <w:rsid w:val="000A1E6C"/>
    <w:rsid w:val="000A211B"/>
    <w:rsid w:val="000A2277"/>
    <w:rsid w:val="000A2345"/>
    <w:rsid w:val="000A23EE"/>
    <w:rsid w:val="000A2879"/>
    <w:rsid w:val="000A2A7A"/>
    <w:rsid w:val="000A3543"/>
    <w:rsid w:val="000A383D"/>
    <w:rsid w:val="000A3FFF"/>
    <w:rsid w:val="000A41B5"/>
    <w:rsid w:val="000A47C6"/>
    <w:rsid w:val="000A4891"/>
    <w:rsid w:val="000A5113"/>
    <w:rsid w:val="000A5255"/>
    <w:rsid w:val="000A5AF2"/>
    <w:rsid w:val="000A5C5B"/>
    <w:rsid w:val="000A5DAB"/>
    <w:rsid w:val="000A6240"/>
    <w:rsid w:val="000A6388"/>
    <w:rsid w:val="000A6584"/>
    <w:rsid w:val="000A6A95"/>
    <w:rsid w:val="000A6AE2"/>
    <w:rsid w:val="000A6FD8"/>
    <w:rsid w:val="000A7035"/>
    <w:rsid w:val="000A7177"/>
    <w:rsid w:val="000A71B7"/>
    <w:rsid w:val="000A7214"/>
    <w:rsid w:val="000A783A"/>
    <w:rsid w:val="000A7A27"/>
    <w:rsid w:val="000B0903"/>
    <w:rsid w:val="000B0C37"/>
    <w:rsid w:val="000B0CD8"/>
    <w:rsid w:val="000B0F21"/>
    <w:rsid w:val="000B12B9"/>
    <w:rsid w:val="000B12CA"/>
    <w:rsid w:val="000B18CB"/>
    <w:rsid w:val="000B1D70"/>
    <w:rsid w:val="000B21EC"/>
    <w:rsid w:val="000B24DB"/>
    <w:rsid w:val="000B2CE9"/>
    <w:rsid w:val="000B2F92"/>
    <w:rsid w:val="000B3308"/>
    <w:rsid w:val="000B35E0"/>
    <w:rsid w:val="000B3683"/>
    <w:rsid w:val="000B36FA"/>
    <w:rsid w:val="000B38F1"/>
    <w:rsid w:val="000B4531"/>
    <w:rsid w:val="000B4D09"/>
    <w:rsid w:val="000B4E4B"/>
    <w:rsid w:val="000B4F01"/>
    <w:rsid w:val="000B5254"/>
    <w:rsid w:val="000B5278"/>
    <w:rsid w:val="000B5691"/>
    <w:rsid w:val="000B5790"/>
    <w:rsid w:val="000B58D8"/>
    <w:rsid w:val="000B59C7"/>
    <w:rsid w:val="000B5A60"/>
    <w:rsid w:val="000B5F6B"/>
    <w:rsid w:val="000B5FBC"/>
    <w:rsid w:val="000B62B3"/>
    <w:rsid w:val="000B63F7"/>
    <w:rsid w:val="000B69E9"/>
    <w:rsid w:val="000B6A10"/>
    <w:rsid w:val="000B768E"/>
    <w:rsid w:val="000B77E9"/>
    <w:rsid w:val="000B7B87"/>
    <w:rsid w:val="000B7C7F"/>
    <w:rsid w:val="000C03DF"/>
    <w:rsid w:val="000C05CA"/>
    <w:rsid w:val="000C05E0"/>
    <w:rsid w:val="000C05E4"/>
    <w:rsid w:val="000C102E"/>
    <w:rsid w:val="000C12F1"/>
    <w:rsid w:val="000C1477"/>
    <w:rsid w:val="000C1528"/>
    <w:rsid w:val="000C1B5B"/>
    <w:rsid w:val="000C1CF1"/>
    <w:rsid w:val="000C1E18"/>
    <w:rsid w:val="000C1E37"/>
    <w:rsid w:val="000C1E76"/>
    <w:rsid w:val="000C20DB"/>
    <w:rsid w:val="000C2404"/>
    <w:rsid w:val="000C2445"/>
    <w:rsid w:val="000C25E4"/>
    <w:rsid w:val="000C2775"/>
    <w:rsid w:val="000C2864"/>
    <w:rsid w:val="000C28CE"/>
    <w:rsid w:val="000C28DF"/>
    <w:rsid w:val="000C2959"/>
    <w:rsid w:val="000C2DCF"/>
    <w:rsid w:val="000C2EF0"/>
    <w:rsid w:val="000C3507"/>
    <w:rsid w:val="000C4645"/>
    <w:rsid w:val="000C46B7"/>
    <w:rsid w:val="000C4FC5"/>
    <w:rsid w:val="000C5097"/>
    <w:rsid w:val="000C51AA"/>
    <w:rsid w:val="000C531C"/>
    <w:rsid w:val="000C538A"/>
    <w:rsid w:val="000C577A"/>
    <w:rsid w:val="000C64F8"/>
    <w:rsid w:val="000C685D"/>
    <w:rsid w:val="000C7E9A"/>
    <w:rsid w:val="000D02CA"/>
    <w:rsid w:val="000D0B15"/>
    <w:rsid w:val="000D17FA"/>
    <w:rsid w:val="000D1D6A"/>
    <w:rsid w:val="000D1DFE"/>
    <w:rsid w:val="000D1EFC"/>
    <w:rsid w:val="000D2035"/>
    <w:rsid w:val="000D2061"/>
    <w:rsid w:val="000D2201"/>
    <w:rsid w:val="000D22BD"/>
    <w:rsid w:val="000D3477"/>
    <w:rsid w:val="000D353B"/>
    <w:rsid w:val="000D38BD"/>
    <w:rsid w:val="000D3D87"/>
    <w:rsid w:val="000D4201"/>
    <w:rsid w:val="000D447A"/>
    <w:rsid w:val="000D4B6D"/>
    <w:rsid w:val="000D4EC3"/>
    <w:rsid w:val="000D53BC"/>
    <w:rsid w:val="000D54E2"/>
    <w:rsid w:val="000D5698"/>
    <w:rsid w:val="000D56EB"/>
    <w:rsid w:val="000D57A6"/>
    <w:rsid w:val="000D5E0B"/>
    <w:rsid w:val="000D5F04"/>
    <w:rsid w:val="000D60CC"/>
    <w:rsid w:val="000D6602"/>
    <w:rsid w:val="000D7023"/>
    <w:rsid w:val="000D7046"/>
    <w:rsid w:val="000D7315"/>
    <w:rsid w:val="000D7646"/>
    <w:rsid w:val="000D77C9"/>
    <w:rsid w:val="000D7AC3"/>
    <w:rsid w:val="000D7F0B"/>
    <w:rsid w:val="000D7F8E"/>
    <w:rsid w:val="000E0832"/>
    <w:rsid w:val="000E0E5F"/>
    <w:rsid w:val="000E10D0"/>
    <w:rsid w:val="000E19ED"/>
    <w:rsid w:val="000E1E4D"/>
    <w:rsid w:val="000E1EDB"/>
    <w:rsid w:val="000E1FCF"/>
    <w:rsid w:val="000E2323"/>
    <w:rsid w:val="000E26A7"/>
    <w:rsid w:val="000E2980"/>
    <w:rsid w:val="000E2E7B"/>
    <w:rsid w:val="000E32B2"/>
    <w:rsid w:val="000E33D5"/>
    <w:rsid w:val="000E351F"/>
    <w:rsid w:val="000E35C0"/>
    <w:rsid w:val="000E3A1D"/>
    <w:rsid w:val="000E3A87"/>
    <w:rsid w:val="000E3FEB"/>
    <w:rsid w:val="000E4544"/>
    <w:rsid w:val="000E4583"/>
    <w:rsid w:val="000E4892"/>
    <w:rsid w:val="000E4914"/>
    <w:rsid w:val="000E4C24"/>
    <w:rsid w:val="000E4D44"/>
    <w:rsid w:val="000E4F45"/>
    <w:rsid w:val="000E4F4E"/>
    <w:rsid w:val="000E5015"/>
    <w:rsid w:val="000E5115"/>
    <w:rsid w:val="000E5232"/>
    <w:rsid w:val="000E5895"/>
    <w:rsid w:val="000E65B2"/>
    <w:rsid w:val="000E6709"/>
    <w:rsid w:val="000E6A89"/>
    <w:rsid w:val="000E6F20"/>
    <w:rsid w:val="000E704B"/>
    <w:rsid w:val="000E7838"/>
    <w:rsid w:val="000E792A"/>
    <w:rsid w:val="000E7E8C"/>
    <w:rsid w:val="000F05EB"/>
    <w:rsid w:val="000F08A5"/>
    <w:rsid w:val="000F0BFA"/>
    <w:rsid w:val="000F11AE"/>
    <w:rsid w:val="000F129F"/>
    <w:rsid w:val="000F16CE"/>
    <w:rsid w:val="000F16D7"/>
    <w:rsid w:val="000F1A1B"/>
    <w:rsid w:val="000F1B78"/>
    <w:rsid w:val="000F2700"/>
    <w:rsid w:val="000F279B"/>
    <w:rsid w:val="000F2C35"/>
    <w:rsid w:val="000F2CFE"/>
    <w:rsid w:val="000F3402"/>
    <w:rsid w:val="000F39FE"/>
    <w:rsid w:val="000F3B94"/>
    <w:rsid w:val="000F3F88"/>
    <w:rsid w:val="000F4459"/>
    <w:rsid w:val="000F461F"/>
    <w:rsid w:val="000F4660"/>
    <w:rsid w:val="000F4857"/>
    <w:rsid w:val="000F4A25"/>
    <w:rsid w:val="000F4CB8"/>
    <w:rsid w:val="000F4CF0"/>
    <w:rsid w:val="000F5427"/>
    <w:rsid w:val="000F5474"/>
    <w:rsid w:val="000F5AAA"/>
    <w:rsid w:val="000F5D5B"/>
    <w:rsid w:val="000F6078"/>
    <w:rsid w:val="000F62A4"/>
    <w:rsid w:val="000F6A03"/>
    <w:rsid w:val="000F7448"/>
    <w:rsid w:val="000F75F1"/>
    <w:rsid w:val="000F78CA"/>
    <w:rsid w:val="000F7C61"/>
    <w:rsid w:val="001002C4"/>
    <w:rsid w:val="00100356"/>
    <w:rsid w:val="00100735"/>
    <w:rsid w:val="00100C44"/>
    <w:rsid w:val="00100D7F"/>
    <w:rsid w:val="00101863"/>
    <w:rsid w:val="00101894"/>
    <w:rsid w:val="00101916"/>
    <w:rsid w:val="00101C4C"/>
    <w:rsid w:val="00101E4A"/>
    <w:rsid w:val="001024C0"/>
    <w:rsid w:val="00102671"/>
    <w:rsid w:val="00102AE7"/>
    <w:rsid w:val="00102DCC"/>
    <w:rsid w:val="00102ED2"/>
    <w:rsid w:val="00102F72"/>
    <w:rsid w:val="001031BF"/>
    <w:rsid w:val="0010363A"/>
    <w:rsid w:val="00103A7A"/>
    <w:rsid w:val="00103D54"/>
    <w:rsid w:val="00103D86"/>
    <w:rsid w:val="00103EE3"/>
    <w:rsid w:val="0010432D"/>
    <w:rsid w:val="00104CE4"/>
    <w:rsid w:val="00105357"/>
    <w:rsid w:val="00105E0D"/>
    <w:rsid w:val="00106379"/>
    <w:rsid w:val="0010638A"/>
    <w:rsid w:val="00106459"/>
    <w:rsid w:val="001064FA"/>
    <w:rsid w:val="001066B7"/>
    <w:rsid w:val="00106E20"/>
    <w:rsid w:val="001071C5"/>
    <w:rsid w:val="00107423"/>
    <w:rsid w:val="00107966"/>
    <w:rsid w:val="001102BA"/>
    <w:rsid w:val="00110453"/>
    <w:rsid w:val="00110665"/>
    <w:rsid w:val="0011068E"/>
    <w:rsid w:val="00110BDE"/>
    <w:rsid w:val="00110C37"/>
    <w:rsid w:val="00110C48"/>
    <w:rsid w:val="00110D56"/>
    <w:rsid w:val="00110E81"/>
    <w:rsid w:val="0011116C"/>
    <w:rsid w:val="00111656"/>
    <w:rsid w:val="0011186A"/>
    <w:rsid w:val="0011190E"/>
    <w:rsid w:val="00112197"/>
    <w:rsid w:val="00112325"/>
    <w:rsid w:val="00112370"/>
    <w:rsid w:val="001128EC"/>
    <w:rsid w:val="00112A4D"/>
    <w:rsid w:val="00112AEF"/>
    <w:rsid w:val="00112CBA"/>
    <w:rsid w:val="001132D8"/>
    <w:rsid w:val="00113699"/>
    <w:rsid w:val="00113C61"/>
    <w:rsid w:val="00114375"/>
    <w:rsid w:val="00114661"/>
    <w:rsid w:val="00114F10"/>
    <w:rsid w:val="001152F7"/>
    <w:rsid w:val="001159E8"/>
    <w:rsid w:val="00115ACC"/>
    <w:rsid w:val="00115F60"/>
    <w:rsid w:val="00115FBA"/>
    <w:rsid w:val="001160EB"/>
    <w:rsid w:val="0011610D"/>
    <w:rsid w:val="001166D3"/>
    <w:rsid w:val="00116754"/>
    <w:rsid w:val="00116ADD"/>
    <w:rsid w:val="00116C27"/>
    <w:rsid w:val="001171BF"/>
    <w:rsid w:val="0011752F"/>
    <w:rsid w:val="0011773E"/>
    <w:rsid w:val="00117C2F"/>
    <w:rsid w:val="00117F23"/>
    <w:rsid w:val="0012009D"/>
    <w:rsid w:val="00120600"/>
    <w:rsid w:val="001206C2"/>
    <w:rsid w:val="00120768"/>
    <w:rsid w:val="0012079A"/>
    <w:rsid w:val="00120C1A"/>
    <w:rsid w:val="00120F8C"/>
    <w:rsid w:val="001211C6"/>
    <w:rsid w:val="001214AF"/>
    <w:rsid w:val="001217C6"/>
    <w:rsid w:val="001220FC"/>
    <w:rsid w:val="001229C6"/>
    <w:rsid w:val="00122A0A"/>
    <w:rsid w:val="00122C5B"/>
    <w:rsid w:val="00122D94"/>
    <w:rsid w:val="00122DBE"/>
    <w:rsid w:val="0012311E"/>
    <w:rsid w:val="00123377"/>
    <w:rsid w:val="001240B7"/>
    <w:rsid w:val="00124646"/>
    <w:rsid w:val="00124FD8"/>
    <w:rsid w:val="001256B3"/>
    <w:rsid w:val="00125846"/>
    <w:rsid w:val="00125C9F"/>
    <w:rsid w:val="00125FE7"/>
    <w:rsid w:val="0012601C"/>
    <w:rsid w:val="0012620E"/>
    <w:rsid w:val="00126445"/>
    <w:rsid w:val="001265AA"/>
    <w:rsid w:val="001267B7"/>
    <w:rsid w:val="00126B71"/>
    <w:rsid w:val="0012709C"/>
    <w:rsid w:val="00127176"/>
    <w:rsid w:val="00127188"/>
    <w:rsid w:val="0012792C"/>
    <w:rsid w:val="00127AE4"/>
    <w:rsid w:val="00127B27"/>
    <w:rsid w:val="00127BD0"/>
    <w:rsid w:val="00127FE4"/>
    <w:rsid w:val="00130070"/>
    <w:rsid w:val="001301FD"/>
    <w:rsid w:val="001302D5"/>
    <w:rsid w:val="0013036D"/>
    <w:rsid w:val="0013059B"/>
    <w:rsid w:val="00130C9E"/>
    <w:rsid w:val="00130E12"/>
    <w:rsid w:val="0013101E"/>
    <w:rsid w:val="0013152E"/>
    <w:rsid w:val="0013184E"/>
    <w:rsid w:val="00131899"/>
    <w:rsid w:val="001318DE"/>
    <w:rsid w:val="00131944"/>
    <w:rsid w:val="00131D10"/>
    <w:rsid w:val="00132060"/>
    <w:rsid w:val="001320D3"/>
    <w:rsid w:val="0013282D"/>
    <w:rsid w:val="00132FF6"/>
    <w:rsid w:val="001336A1"/>
    <w:rsid w:val="001336DD"/>
    <w:rsid w:val="0013376C"/>
    <w:rsid w:val="00133DB2"/>
    <w:rsid w:val="0013421D"/>
    <w:rsid w:val="00134691"/>
    <w:rsid w:val="0013488E"/>
    <w:rsid w:val="00135606"/>
    <w:rsid w:val="00135D82"/>
    <w:rsid w:val="00136E5C"/>
    <w:rsid w:val="0013761D"/>
    <w:rsid w:val="001378C7"/>
    <w:rsid w:val="00137EC5"/>
    <w:rsid w:val="00137F6C"/>
    <w:rsid w:val="00137F81"/>
    <w:rsid w:val="00140532"/>
    <w:rsid w:val="001406D8"/>
    <w:rsid w:val="00140753"/>
    <w:rsid w:val="00140D03"/>
    <w:rsid w:val="0014191F"/>
    <w:rsid w:val="001419C3"/>
    <w:rsid w:val="00141A44"/>
    <w:rsid w:val="0014261B"/>
    <w:rsid w:val="0014272E"/>
    <w:rsid w:val="00142EFB"/>
    <w:rsid w:val="001435AA"/>
    <w:rsid w:val="00143A69"/>
    <w:rsid w:val="00143DC4"/>
    <w:rsid w:val="00144C77"/>
    <w:rsid w:val="00144CF1"/>
    <w:rsid w:val="0014527C"/>
    <w:rsid w:val="001456DC"/>
    <w:rsid w:val="00145AC0"/>
    <w:rsid w:val="00145B5F"/>
    <w:rsid w:val="00145CAA"/>
    <w:rsid w:val="0014600D"/>
    <w:rsid w:val="001460A6"/>
    <w:rsid w:val="001466A0"/>
    <w:rsid w:val="00146911"/>
    <w:rsid w:val="0014713D"/>
    <w:rsid w:val="00147B09"/>
    <w:rsid w:val="00147D14"/>
    <w:rsid w:val="00147DEC"/>
    <w:rsid w:val="00151381"/>
    <w:rsid w:val="001514FF"/>
    <w:rsid w:val="001518C1"/>
    <w:rsid w:val="001523CC"/>
    <w:rsid w:val="00152719"/>
    <w:rsid w:val="00152C6D"/>
    <w:rsid w:val="00153011"/>
    <w:rsid w:val="00153071"/>
    <w:rsid w:val="00153342"/>
    <w:rsid w:val="0015336B"/>
    <w:rsid w:val="00154036"/>
    <w:rsid w:val="0015405A"/>
    <w:rsid w:val="001541A4"/>
    <w:rsid w:val="001546B9"/>
    <w:rsid w:val="00154A78"/>
    <w:rsid w:val="0015551F"/>
    <w:rsid w:val="001555AE"/>
    <w:rsid w:val="001558F8"/>
    <w:rsid w:val="0015636A"/>
    <w:rsid w:val="00156B0C"/>
    <w:rsid w:val="00156F51"/>
    <w:rsid w:val="00156FF4"/>
    <w:rsid w:val="0015719C"/>
    <w:rsid w:val="00157BE2"/>
    <w:rsid w:val="00157C69"/>
    <w:rsid w:val="00157E8A"/>
    <w:rsid w:val="0016026A"/>
    <w:rsid w:val="001606EC"/>
    <w:rsid w:val="00160B05"/>
    <w:rsid w:val="00160C73"/>
    <w:rsid w:val="00160FAC"/>
    <w:rsid w:val="00161071"/>
    <w:rsid w:val="00161712"/>
    <w:rsid w:val="001618EE"/>
    <w:rsid w:val="00161A2C"/>
    <w:rsid w:val="001623D6"/>
    <w:rsid w:val="0016279E"/>
    <w:rsid w:val="001629B9"/>
    <w:rsid w:val="00162A9C"/>
    <w:rsid w:val="00162D84"/>
    <w:rsid w:val="00163449"/>
    <w:rsid w:val="00163B72"/>
    <w:rsid w:val="0016405B"/>
    <w:rsid w:val="001643EE"/>
    <w:rsid w:val="0016446C"/>
    <w:rsid w:val="00164653"/>
    <w:rsid w:val="00164A02"/>
    <w:rsid w:val="00164E59"/>
    <w:rsid w:val="00164F65"/>
    <w:rsid w:val="0016502D"/>
    <w:rsid w:val="00165091"/>
    <w:rsid w:val="00165482"/>
    <w:rsid w:val="0016579F"/>
    <w:rsid w:val="00165AE0"/>
    <w:rsid w:val="00165D1B"/>
    <w:rsid w:val="001663E2"/>
    <w:rsid w:val="0016662A"/>
    <w:rsid w:val="00166A21"/>
    <w:rsid w:val="0016733E"/>
    <w:rsid w:val="001675AB"/>
    <w:rsid w:val="00167DBF"/>
    <w:rsid w:val="00167ED6"/>
    <w:rsid w:val="00170486"/>
    <w:rsid w:val="001705BA"/>
    <w:rsid w:val="0017062F"/>
    <w:rsid w:val="001706A8"/>
    <w:rsid w:val="001707FB"/>
    <w:rsid w:val="00170894"/>
    <w:rsid w:val="00170BAA"/>
    <w:rsid w:val="00170C86"/>
    <w:rsid w:val="00170EA3"/>
    <w:rsid w:val="00170F94"/>
    <w:rsid w:val="00171A6F"/>
    <w:rsid w:val="00171DFA"/>
    <w:rsid w:val="00172368"/>
    <w:rsid w:val="00172382"/>
    <w:rsid w:val="001724C6"/>
    <w:rsid w:val="00172B1C"/>
    <w:rsid w:val="00172D04"/>
    <w:rsid w:val="00172D19"/>
    <w:rsid w:val="001735B3"/>
    <w:rsid w:val="001737EB"/>
    <w:rsid w:val="00173E1C"/>
    <w:rsid w:val="001742DB"/>
    <w:rsid w:val="0017476F"/>
    <w:rsid w:val="001747ED"/>
    <w:rsid w:val="00174911"/>
    <w:rsid w:val="0017510B"/>
    <w:rsid w:val="00175122"/>
    <w:rsid w:val="00175683"/>
    <w:rsid w:val="00175DD1"/>
    <w:rsid w:val="00175E4B"/>
    <w:rsid w:val="00175F14"/>
    <w:rsid w:val="001762B4"/>
    <w:rsid w:val="001763B7"/>
    <w:rsid w:val="001766DD"/>
    <w:rsid w:val="001768BE"/>
    <w:rsid w:val="00176AAF"/>
    <w:rsid w:val="00176D50"/>
    <w:rsid w:val="00176D6C"/>
    <w:rsid w:val="00176FDE"/>
    <w:rsid w:val="0017716F"/>
    <w:rsid w:val="001777EC"/>
    <w:rsid w:val="0018027B"/>
    <w:rsid w:val="0018076B"/>
    <w:rsid w:val="001808F0"/>
    <w:rsid w:val="001808F9"/>
    <w:rsid w:val="00180A1C"/>
    <w:rsid w:val="00180CF2"/>
    <w:rsid w:val="00180F9D"/>
    <w:rsid w:val="001813FB"/>
    <w:rsid w:val="0018182A"/>
    <w:rsid w:val="00181AFF"/>
    <w:rsid w:val="00181FB1"/>
    <w:rsid w:val="001820C4"/>
    <w:rsid w:val="001823CA"/>
    <w:rsid w:val="001825DC"/>
    <w:rsid w:val="001826A4"/>
    <w:rsid w:val="00182850"/>
    <w:rsid w:val="00183351"/>
    <w:rsid w:val="0018364F"/>
    <w:rsid w:val="001840DB"/>
    <w:rsid w:val="001842A4"/>
    <w:rsid w:val="0018430B"/>
    <w:rsid w:val="00184414"/>
    <w:rsid w:val="001848B6"/>
    <w:rsid w:val="00184D8C"/>
    <w:rsid w:val="00184EBC"/>
    <w:rsid w:val="0018509B"/>
    <w:rsid w:val="00185858"/>
    <w:rsid w:val="00185BC3"/>
    <w:rsid w:val="00186341"/>
    <w:rsid w:val="001868AA"/>
    <w:rsid w:val="00186A79"/>
    <w:rsid w:val="00187145"/>
    <w:rsid w:val="00187650"/>
    <w:rsid w:val="001877BA"/>
    <w:rsid w:val="00187816"/>
    <w:rsid w:val="00187B98"/>
    <w:rsid w:val="00187D6B"/>
    <w:rsid w:val="001909D5"/>
    <w:rsid w:val="00190ABE"/>
    <w:rsid w:val="00190B45"/>
    <w:rsid w:val="00190E90"/>
    <w:rsid w:val="001916B3"/>
    <w:rsid w:val="001916BF"/>
    <w:rsid w:val="001918E7"/>
    <w:rsid w:val="00192726"/>
    <w:rsid w:val="001928C7"/>
    <w:rsid w:val="00192994"/>
    <w:rsid w:val="001929E7"/>
    <w:rsid w:val="00192BDB"/>
    <w:rsid w:val="0019301A"/>
    <w:rsid w:val="001933B4"/>
    <w:rsid w:val="00193701"/>
    <w:rsid w:val="001943A8"/>
    <w:rsid w:val="001945C5"/>
    <w:rsid w:val="001949EC"/>
    <w:rsid w:val="00194FFB"/>
    <w:rsid w:val="001955ED"/>
    <w:rsid w:val="0019571F"/>
    <w:rsid w:val="00195A1C"/>
    <w:rsid w:val="00195E2C"/>
    <w:rsid w:val="00195EEE"/>
    <w:rsid w:val="001962DF"/>
    <w:rsid w:val="001962F8"/>
    <w:rsid w:val="001964D3"/>
    <w:rsid w:val="001965A3"/>
    <w:rsid w:val="001966E0"/>
    <w:rsid w:val="00196774"/>
    <w:rsid w:val="001967A3"/>
    <w:rsid w:val="00196A19"/>
    <w:rsid w:val="00196F7A"/>
    <w:rsid w:val="001974F9"/>
    <w:rsid w:val="00197BF4"/>
    <w:rsid w:val="001A026D"/>
    <w:rsid w:val="001A0326"/>
    <w:rsid w:val="001A0333"/>
    <w:rsid w:val="001A0905"/>
    <w:rsid w:val="001A0D99"/>
    <w:rsid w:val="001A1029"/>
    <w:rsid w:val="001A1229"/>
    <w:rsid w:val="001A1DAF"/>
    <w:rsid w:val="001A201E"/>
    <w:rsid w:val="001A20C3"/>
    <w:rsid w:val="001A20C4"/>
    <w:rsid w:val="001A2A85"/>
    <w:rsid w:val="001A2AD3"/>
    <w:rsid w:val="001A2B96"/>
    <w:rsid w:val="001A3019"/>
    <w:rsid w:val="001A31EA"/>
    <w:rsid w:val="001A356F"/>
    <w:rsid w:val="001A3621"/>
    <w:rsid w:val="001A3873"/>
    <w:rsid w:val="001A3D56"/>
    <w:rsid w:val="001A3ECF"/>
    <w:rsid w:val="001A41FA"/>
    <w:rsid w:val="001A4444"/>
    <w:rsid w:val="001A4735"/>
    <w:rsid w:val="001A4A42"/>
    <w:rsid w:val="001A4ADD"/>
    <w:rsid w:val="001A50F4"/>
    <w:rsid w:val="001A54BB"/>
    <w:rsid w:val="001A5562"/>
    <w:rsid w:val="001A562A"/>
    <w:rsid w:val="001A59D3"/>
    <w:rsid w:val="001A5B4A"/>
    <w:rsid w:val="001A6089"/>
    <w:rsid w:val="001A6375"/>
    <w:rsid w:val="001A6A40"/>
    <w:rsid w:val="001A6AF1"/>
    <w:rsid w:val="001A70BC"/>
    <w:rsid w:val="001A79ED"/>
    <w:rsid w:val="001A7A5A"/>
    <w:rsid w:val="001B0514"/>
    <w:rsid w:val="001B068A"/>
    <w:rsid w:val="001B0DB2"/>
    <w:rsid w:val="001B1141"/>
    <w:rsid w:val="001B114B"/>
    <w:rsid w:val="001B11E5"/>
    <w:rsid w:val="001B1238"/>
    <w:rsid w:val="001B1921"/>
    <w:rsid w:val="001B1C6A"/>
    <w:rsid w:val="001B1F36"/>
    <w:rsid w:val="001B1F4F"/>
    <w:rsid w:val="001B2601"/>
    <w:rsid w:val="001B262E"/>
    <w:rsid w:val="001B2A8E"/>
    <w:rsid w:val="001B2B3C"/>
    <w:rsid w:val="001B2BF7"/>
    <w:rsid w:val="001B2D60"/>
    <w:rsid w:val="001B3589"/>
    <w:rsid w:val="001B3C7B"/>
    <w:rsid w:val="001B3C8D"/>
    <w:rsid w:val="001B41EA"/>
    <w:rsid w:val="001B4598"/>
    <w:rsid w:val="001B46F4"/>
    <w:rsid w:val="001B4956"/>
    <w:rsid w:val="001B4A39"/>
    <w:rsid w:val="001B4AF4"/>
    <w:rsid w:val="001B4B6D"/>
    <w:rsid w:val="001B4B8F"/>
    <w:rsid w:val="001B4BC4"/>
    <w:rsid w:val="001B5359"/>
    <w:rsid w:val="001B54B5"/>
    <w:rsid w:val="001B586D"/>
    <w:rsid w:val="001B58A2"/>
    <w:rsid w:val="001B5932"/>
    <w:rsid w:val="001B5B2A"/>
    <w:rsid w:val="001B5F2C"/>
    <w:rsid w:val="001B5F7F"/>
    <w:rsid w:val="001B6162"/>
    <w:rsid w:val="001B65B4"/>
    <w:rsid w:val="001B6675"/>
    <w:rsid w:val="001B6A00"/>
    <w:rsid w:val="001B6C21"/>
    <w:rsid w:val="001B6C85"/>
    <w:rsid w:val="001B7106"/>
    <w:rsid w:val="001B72BF"/>
    <w:rsid w:val="001B74F6"/>
    <w:rsid w:val="001B7DB5"/>
    <w:rsid w:val="001C0192"/>
    <w:rsid w:val="001C0230"/>
    <w:rsid w:val="001C0287"/>
    <w:rsid w:val="001C0853"/>
    <w:rsid w:val="001C0A8D"/>
    <w:rsid w:val="001C0D44"/>
    <w:rsid w:val="001C12B6"/>
    <w:rsid w:val="001C1466"/>
    <w:rsid w:val="001C1763"/>
    <w:rsid w:val="001C19BD"/>
    <w:rsid w:val="001C1AF0"/>
    <w:rsid w:val="001C1CD2"/>
    <w:rsid w:val="001C1D55"/>
    <w:rsid w:val="001C1E01"/>
    <w:rsid w:val="001C1EA4"/>
    <w:rsid w:val="001C1F7D"/>
    <w:rsid w:val="001C2185"/>
    <w:rsid w:val="001C25A4"/>
    <w:rsid w:val="001C25A9"/>
    <w:rsid w:val="001C2A4A"/>
    <w:rsid w:val="001C2C6E"/>
    <w:rsid w:val="001C2C74"/>
    <w:rsid w:val="001C2CE0"/>
    <w:rsid w:val="001C312E"/>
    <w:rsid w:val="001C31DF"/>
    <w:rsid w:val="001C3894"/>
    <w:rsid w:val="001C3AA9"/>
    <w:rsid w:val="001C4595"/>
    <w:rsid w:val="001C50BB"/>
    <w:rsid w:val="001C5766"/>
    <w:rsid w:val="001C58AE"/>
    <w:rsid w:val="001C59ED"/>
    <w:rsid w:val="001C5A03"/>
    <w:rsid w:val="001C5C8A"/>
    <w:rsid w:val="001C62C9"/>
    <w:rsid w:val="001C6303"/>
    <w:rsid w:val="001C64FA"/>
    <w:rsid w:val="001C67EB"/>
    <w:rsid w:val="001C6863"/>
    <w:rsid w:val="001C6C89"/>
    <w:rsid w:val="001C74B1"/>
    <w:rsid w:val="001C7583"/>
    <w:rsid w:val="001C7640"/>
    <w:rsid w:val="001C796A"/>
    <w:rsid w:val="001C7DD4"/>
    <w:rsid w:val="001D0216"/>
    <w:rsid w:val="001D11D3"/>
    <w:rsid w:val="001D1352"/>
    <w:rsid w:val="001D1427"/>
    <w:rsid w:val="001D1B0E"/>
    <w:rsid w:val="001D24F7"/>
    <w:rsid w:val="001D2526"/>
    <w:rsid w:val="001D28AB"/>
    <w:rsid w:val="001D2A5F"/>
    <w:rsid w:val="001D2B52"/>
    <w:rsid w:val="001D2CC4"/>
    <w:rsid w:val="001D2EB4"/>
    <w:rsid w:val="001D2FDB"/>
    <w:rsid w:val="001D3FA8"/>
    <w:rsid w:val="001D4527"/>
    <w:rsid w:val="001D47EE"/>
    <w:rsid w:val="001D4962"/>
    <w:rsid w:val="001D4A06"/>
    <w:rsid w:val="001D5278"/>
    <w:rsid w:val="001D55A8"/>
    <w:rsid w:val="001D572F"/>
    <w:rsid w:val="001D5FE8"/>
    <w:rsid w:val="001D61A8"/>
    <w:rsid w:val="001D6275"/>
    <w:rsid w:val="001D6455"/>
    <w:rsid w:val="001D703F"/>
    <w:rsid w:val="001D714F"/>
    <w:rsid w:val="001D79D5"/>
    <w:rsid w:val="001D7C8F"/>
    <w:rsid w:val="001D7DBE"/>
    <w:rsid w:val="001E0241"/>
    <w:rsid w:val="001E0363"/>
    <w:rsid w:val="001E086B"/>
    <w:rsid w:val="001E0BC2"/>
    <w:rsid w:val="001E0D3E"/>
    <w:rsid w:val="001E137E"/>
    <w:rsid w:val="001E1503"/>
    <w:rsid w:val="001E1652"/>
    <w:rsid w:val="001E167A"/>
    <w:rsid w:val="001E1749"/>
    <w:rsid w:val="001E191D"/>
    <w:rsid w:val="001E19D6"/>
    <w:rsid w:val="001E1C0A"/>
    <w:rsid w:val="001E20CF"/>
    <w:rsid w:val="001E2392"/>
    <w:rsid w:val="001E2EFA"/>
    <w:rsid w:val="001E33B9"/>
    <w:rsid w:val="001E3BD1"/>
    <w:rsid w:val="001E4026"/>
    <w:rsid w:val="001E41EA"/>
    <w:rsid w:val="001E42D4"/>
    <w:rsid w:val="001E437D"/>
    <w:rsid w:val="001E47A7"/>
    <w:rsid w:val="001E4C47"/>
    <w:rsid w:val="001E4D69"/>
    <w:rsid w:val="001E505A"/>
    <w:rsid w:val="001E5104"/>
    <w:rsid w:val="001E5832"/>
    <w:rsid w:val="001E586B"/>
    <w:rsid w:val="001E5C00"/>
    <w:rsid w:val="001E6C55"/>
    <w:rsid w:val="001E6D76"/>
    <w:rsid w:val="001E6D8A"/>
    <w:rsid w:val="001E6F40"/>
    <w:rsid w:val="001E70D5"/>
    <w:rsid w:val="001E7161"/>
    <w:rsid w:val="001E7447"/>
    <w:rsid w:val="001E7651"/>
    <w:rsid w:val="001E7B10"/>
    <w:rsid w:val="001F0B66"/>
    <w:rsid w:val="001F0C67"/>
    <w:rsid w:val="001F10F0"/>
    <w:rsid w:val="001F2055"/>
    <w:rsid w:val="001F33D6"/>
    <w:rsid w:val="001F41AA"/>
    <w:rsid w:val="001F448E"/>
    <w:rsid w:val="001F4564"/>
    <w:rsid w:val="001F48D5"/>
    <w:rsid w:val="001F4912"/>
    <w:rsid w:val="001F4967"/>
    <w:rsid w:val="001F4DDF"/>
    <w:rsid w:val="001F550F"/>
    <w:rsid w:val="001F56B1"/>
    <w:rsid w:val="001F57E9"/>
    <w:rsid w:val="001F58F6"/>
    <w:rsid w:val="001F5A05"/>
    <w:rsid w:val="001F5C94"/>
    <w:rsid w:val="001F5E2C"/>
    <w:rsid w:val="001F63E8"/>
    <w:rsid w:val="001F7593"/>
    <w:rsid w:val="001F79BF"/>
    <w:rsid w:val="001F79EB"/>
    <w:rsid w:val="001F7A44"/>
    <w:rsid w:val="001F7B42"/>
    <w:rsid w:val="001F7B54"/>
    <w:rsid w:val="001F7FD3"/>
    <w:rsid w:val="002000D5"/>
    <w:rsid w:val="0020094F"/>
    <w:rsid w:val="00200A23"/>
    <w:rsid w:val="002020CA"/>
    <w:rsid w:val="0020282A"/>
    <w:rsid w:val="00202987"/>
    <w:rsid w:val="00202B89"/>
    <w:rsid w:val="00202FA9"/>
    <w:rsid w:val="0020304A"/>
    <w:rsid w:val="002032F1"/>
    <w:rsid w:val="00203436"/>
    <w:rsid w:val="002034EC"/>
    <w:rsid w:val="00203AE4"/>
    <w:rsid w:val="00203B28"/>
    <w:rsid w:val="00203D31"/>
    <w:rsid w:val="00204206"/>
    <w:rsid w:val="002043D7"/>
    <w:rsid w:val="00204462"/>
    <w:rsid w:val="002044FA"/>
    <w:rsid w:val="002046D7"/>
    <w:rsid w:val="00204729"/>
    <w:rsid w:val="00204A3F"/>
    <w:rsid w:val="00204C23"/>
    <w:rsid w:val="0020532D"/>
    <w:rsid w:val="002057E8"/>
    <w:rsid w:val="00205AE6"/>
    <w:rsid w:val="002060D6"/>
    <w:rsid w:val="00206753"/>
    <w:rsid w:val="0020686E"/>
    <w:rsid w:val="00206D8A"/>
    <w:rsid w:val="00206F05"/>
    <w:rsid w:val="002073C4"/>
    <w:rsid w:val="00207486"/>
    <w:rsid w:val="002075E0"/>
    <w:rsid w:val="002079DF"/>
    <w:rsid w:val="00207ABC"/>
    <w:rsid w:val="0021048E"/>
    <w:rsid w:val="0021055C"/>
    <w:rsid w:val="00210A48"/>
    <w:rsid w:val="00210E39"/>
    <w:rsid w:val="00210EDC"/>
    <w:rsid w:val="00211097"/>
    <w:rsid w:val="002110AB"/>
    <w:rsid w:val="0021143E"/>
    <w:rsid w:val="002116DB"/>
    <w:rsid w:val="002119F6"/>
    <w:rsid w:val="00211D05"/>
    <w:rsid w:val="00211D84"/>
    <w:rsid w:val="00211E5C"/>
    <w:rsid w:val="00212CDF"/>
    <w:rsid w:val="002130AC"/>
    <w:rsid w:val="0021324C"/>
    <w:rsid w:val="00213878"/>
    <w:rsid w:val="00214255"/>
    <w:rsid w:val="0021434C"/>
    <w:rsid w:val="0021450A"/>
    <w:rsid w:val="002150D7"/>
    <w:rsid w:val="002152A9"/>
    <w:rsid w:val="002158CE"/>
    <w:rsid w:val="0021590D"/>
    <w:rsid w:val="002159F1"/>
    <w:rsid w:val="00215B98"/>
    <w:rsid w:val="00215D05"/>
    <w:rsid w:val="0021604F"/>
    <w:rsid w:val="00216177"/>
    <w:rsid w:val="002161A3"/>
    <w:rsid w:val="002161AE"/>
    <w:rsid w:val="00216372"/>
    <w:rsid w:val="00216564"/>
    <w:rsid w:val="0021699C"/>
    <w:rsid w:val="00216CA5"/>
    <w:rsid w:val="002171E3"/>
    <w:rsid w:val="00217D73"/>
    <w:rsid w:val="002204C3"/>
    <w:rsid w:val="002205B1"/>
    <w:rsid w:val="002207FC"/>
    <w:rsid w:val="002215F5"/>
    <w:rsid w:val="00221F37"/>
    <w:rsid w:val="00222868"/>
    <w:rsid w:val="0022354A"/>
    <w:rsid w:val="00223AE2"/>
    <w:rsid w:val="00223F50"/>
    <w:rsid w:val="00224016"/>
    <w:rsid w:val="0022496A"/>
    <w:rsid w:val="00224C8E"/>
    <w:rsid w:val="00224CC0"/>
    <w:rsid w:val="00225459"/>
    <w:rsid w:val="00225A70"/>
    <w:rsid w:val="00225D0B"/>
    <w:rsid w:val="00225E60"/>
    <w:rsid w:val="00225EEB"/>
    <w:rsid w:val="00226149"/>
    <w:rsid w:val="002261D9"/>
    <w:rsid w:val="00226345"/>
    <w:rsid w:val="002264CD"/>
    <w:rsid w:val="002264E2"/>
    <w:rsid w:val="00226644"/>
    <w:rsid w:val="002279A0"/>
    <w:rsid w:val="00227E62"/>
    <w:rsid w:val="00227F38"/>
    <w:rsid w:val="00227FEC"/>
    <w:rsid w:val="002304B1"/>
    <w:rsid w:val="0023093F"/>
    <w:rsid w:val="002311B0"/>
    <w:rsid w:val="002313B1"/>
    <w:rsid w:val="00231599"/>
    <w:rsid w:val="00231AFE"/>
    <w:rsid w:val="00231C1B"/>
    <w:rsid w:val="00231DB6"/>
    <w:rsid w:val="002320AA"/>
    <w:rsid w:val="002323F0"/>
    <w:rsid w:val="00232751"/>
    <w:rsid w:val="00232871"/>
    <w:rsid w:val="002334DD"/>
    <w:rsid w:val="0023386A"/>
    <w:rsid w:val="00233D73"/>
    <w:rsid w:val="002340E7"/>
    <w:rsid w:val="00234385"/>
    <w:rsid w:val="0023455B"/>
    <w:rsid w:val="002346D0"/>
    <w:rsid w:val="00234824"/>
    <w:rsid w:val="00234AAB"/>
    <w:rsid w:val="00235089"/>
    <w:rsid w:val="002351A0"/>
    <w:rsid w:val="00235214"/>
    <w:rsid w:val="0023534B"/>
    <w:rsid w:val="002353E2"/>
    <w:rsid w:val="0023559C"/>
    <w:rsid w:val="00235612"/>
    <w:rsid w:val="002357A2"/>
    <w:rsid w:val="00235890"/>
    <w:rsid w:val="00235A0A"/>
    <w:rsid w:val="00235A98"/>
    <w:rsid w:val="00235BF4"/>
    <w:rsid w:val="00235E0E"/>
    <w:rsid w:val="00236209"/>
    <w:rsid w:val="00236FA4"/>
    <w:rsid w:val="002370FE"/>
    <w:rsid w:val="00237740"/>
    <w:rsid w:val="002401FC"/>
    <w:rsid w:val="002404AB"/>
    <w:rsid w:val="00240930"/>
    <w:rsid w:val="0024128B"/>
    <w:rsid w:val="00241650"/>
    <w:rsid w:val="0024199E"/>
    <w:rsid w:val="00242904"/>
    <w:rsid w:val="002431B4"/>
    <w:rsid w:val="00243212"/>
    <w:rsid w:val="002433FC"/>
    <w:rsid w:val="00243510"/>
    <w:rsid w:val="0024357A"/>
    <w:rsid w:val="002439A2"/>
    <w:rsid w:val="002439F8"/>
    <w:rsid w:val="00243BC5"/>
    <w:rsid w:val="0024414C"/>
    <w:rsid w:val="00244A5D"/>
    <w:rsid w:val="00244B1F"/>
    <w:rsid w:val="00245120"/>
    <w:rsid w:val="00245382"/>
    <w:rsid w:val="0024538D"/>
    <w:rsid w:val="002456D0"/>
    <w:rsid w:val="002458DB"/>
    <w:rsid w:val="0024595C"/>
    <w:rsid w:val="00245B54"/>
    <w:rsid w:val="00245F40"/>
    <w:rsid w:val="00245FF0"/>
    <w:rsid w:val="00246799"/>
    <w:rsid w:val="00246804"/>
    <w:rsid w:val="00246B56"/>
    <w:rsid w:val="00246F9B"/>
    <w:rsid w:val="00247727"/>
    <w:rsid w:val="00250016"/>
    <w:rsid w:val="002500B1"/>
    <w:rsid w:val="00250105"/>
    <w:rsid w:val="002507F8"/>
    <w:rsid w:val="00250A51"/>
    <w:rsid w:val="00251110"/>
    <w:rsid w:val="00251154"/>
    <w:rsid w:val="002514C1"/>
    <w:rsid w:val="00251D0E"/>
    <w:rsid w:val="00252219"/>
    <w:rsid w:val="002524CC"/>
    <w:rsid w:val="002525FD"/>
    <w:rsid w:val="00252816"/>
    <w:rsid w:val="00252BCE"/>
    <w:rsid w:val="00252E9E"/>
    <w:rsid w:val="00252EAE"/>
    <w:rsid w:val="00252FB2"/>
    <w:rsid w:val="00253025"/>
    <w:rsid w:val="002531DF"/>
    <w:rsid w:val="00253681"/>
    <w:rsid w:val="002539AB"/>
    <w:rsid w:val="00253B7F"/>
    <w:rsid w:val="00253E39"/>
    <w:rsid w:val="00253F88"/>
    <w:rsid w:val="0025431B"/>
    <w:rsid w:val="002545BB"/>
    <w:rsid w:val="002547F7"/>
    <w:rsid w:val="0025529A"/>
    <w:rsid w:val="0025573F"/>
    <w:rsid w:val="00255AB4"/>
    <w:rsid w:val="00255EDC"/>
    <w:rsid w:val="002563E9"/>
    <w:rsid w:val="00256623"/>
    <w:rsid w:val="0025688A"/>
    <w:rsid w:val="00257447"/>
    <w:rsid w:val="00257555"/>
    <w:rsid w:val="00257CC3"/>
    <w:rsid w:val="00260144"/>
    <w:rsid w:val="002602AA"/>
    <w:rsid w:val="002603AA"/>
    <w:rsid w:val="002603F4"/>
    <w:rsid w:val="00260599"/>
    <w:rsid w:val="002607E4"/>
    <w:rsid w:val="00260923"/>
    <w:rsid w:val="0026098B"/>
    <w:rsid w:val="0026107C"/>
    <w:rsid w:val="002616B7"/>
    <w:rsid w:val="00261792"/>
    <w:rsid w:val="00261A94"/>
    <w:rsid w:val="00261B0C"/>
    <w:rsid w:val="00261BFA"/>
    <w:rsid w:val="00261FC3"/>
    <w:rsid w:val="002624C4"/>
    <w:rsid w:val="00262907"/>
    <w:rsid w:val="002629F0"/>
    <w:rsid w:val="00262A11"/>
    <w:rsid w:val="00262CDA"/>
    <w:rsid w:val="00262F52"/>
    <w:rsid w:val="002635A1"/>
    <w:rsid w:val="00263ADF"/>
    <w:rsid w:val="002656F9"/>
    <w:rsid w:val="002658B1"/>
    <w:rsid w:val="002659F5"/>
    <w:rsid w:val="00265A52"/>
    <w:rsid w:val="00265C0E"/>
    <w:rsid w:val="00265E99"/>
    <w:rsid w:val="00265F4C"/>
    <w:rsid w:val="002660E3"/>
    <w:rsid w:val="00266169"/>
    <w:rsid w:val="0026669D"/>
    <w:rsid w:val="00266705"/>
    <w:rsid w:val="002667F2"/>
    <w:rsid w:val="00266A26"/>
    <w:rsid w:val="00266D44"/>
    <w:rsid w:val="00266DD3"/>
    <w:rsid w:val="00266EF9"/>
    <w:rsid w:val="00267140"/>
    <w:rsid w:val="002700D8"/>
    <w:rsid w:val="0027026E"/>
    <w:rsid w:val="002703B2"/>
    <w:rsid w:val="00270482"/>
    <w:rsid w:val="00270B10"/>
    <w:rsid w:val="00270D0C"/>
    <w:rsid w:val="00270E5C"/>
    <w:rsid w:val="00270E84"/>
    <w:rsid w:val="00271391"/>
    <w:rsid w:val="00271BA6"/>
    <w:rsid w:val="00271C1E"/>
    <w:rsid w:val="00272132"/>
    <w:rsid w:val="00272464"/>
    <w:rsid w:val="002724F7"/>
    <w:rsid w:val="00272594"/>
    <w:rsid w:val="002725EC"/>
    <w:rsid w:val="002727BA"/>
    <w:rsid w:val="002728DD"/>
    <w:rsid w:val="0027328E"/>
    <w:rsid w:val="00273B4A"/>
    <w:rsid w:val="00273D61"/>
    <w:rsid w:val="00273DBC"/>
    <w:rsid w:val="00274136"/>
    <w:rsid w:val="0027416E"/>
    <w:rsid w:val="00274892"/>
    <w:rsid w:val="00274DA1"/>
    <w:rsid w:val="002753A4"/>
    <w:rsid w:val="0027562B"/>
    <w:rsid w:val="00275DB9"/>
    <w:rsid w:val="00275F8A"/>
    <w:rsid w:val="00276753"/>
    <w:rsid w:val="00276ED9"/>
    <w:rsid w:val="00277474"/>
    <w:rsid w:val="002777D4"/>
    <w:rsid w:val="002779E3"/>
    <w:rsid w:val="00277FFA"/>
    <w:rsid w:val="0028001D"/>
    <w:rsid w:val="002801EB"/>
    <w:rsid w:val="002803CE"/>
    <w:rsid w:val="00280591"/>
    <w:rsid w:val="0028085C"/>
    <w:rsid w:val="00280D9E"/>
    <w:rsid w:val="00280DB2"/>
    <w:rsid w:val="00280DC6"/>
    <w:rsid w:val="00280F67"/>
    <w:rsid w:val="0028119E"/>
    <w:rsid w:val="00281300"/>
    <w:rsid w:val="00281401"/>
    <w:rsid w:val="0028178B"/>
    <w:rsid w:val="002818D6"/>
    <w:rsid w:val="002819FE"/>
    <w:rsid w:val="00281DBD"/>
    <w:rsid w:val="00281FA8"/>
    <w:rsid w:val="00282189"/>
    <w:rsid w:val="002828D4"/>
    <w:rsid w:val="002829B2"/>
    <w:rsid w:val="0028355E"/>
    <w:rsid w:val="0028357D"/>
    <w:rsid w:val="0028375D"/>
    <w:rsid w:val="00283A2D"/>
    <w:rsid w:val="00283B04"/>
    <w:rsid w:val="0028416D"/>
    <w:rsid w:val="002845A7"/>
    <w:rsid w:val="0028474E"/>
    <w:rsid w:val="00284B94"/>
    <w:rsid w:val="00284C5B"/>
    <w:rsid w:val="00284DC5"/>
    <w:rsid w:val="00284E25"/>
    <w:rsid w:val="00285130"/>
    <w:rsid w:val="00285223"/>
    <w:rsid w:val="002853AE"/>
    <w:rsid w:val="002855BA"/>
    <w:rsid w:val="002860F8"/>
    <w:rsid w:val="00286733"/>
    <w:rsid w:val="00286DFE"/>
    <w:rsid w:val="002871AF"/>
    <w:rsid w:val="0028774A"/>
    <w:rsid w:val="00287BD3"/>
    <w:rsid w:val="002901E1"/>
    <w:rsid w:val="002904BC"/>
    <w:rsid w:val="00290653"/>
    <w:rsid w:val="002907DF"/>
    <w:rsid w:val="0029081B"/>
    <w:rsid w:val="00290A9E"/>
    <w:rsid w:val="00290F85"/>
    <w:rsid w:val="00291778"/>
    <w:rsid w:val="002917C8"/>
    <w:rsid w:val="00291DBB"/>
    <w:rsid w:val="00292084"/>
    <w:rsid w:val="00292884"/>
    <w:rsid w:val="00292CD3"/>
    <w:rsid w:val="002938A7"/>
    <w:rsid w:val="0029419D"/>
    <w:rsid w:val="0029452D"/>
    <w:rsid w:val="00294711"/>
    <w:rsid w:val="00294FDE"/>
    <w:rsid w:val="002959DC"/>
    <w:rsid w:val="00295B43"/>
    <w:rsid w:val="0029625E"/>
    <w:rsid w:val="00296970"/>
    <w:rsid w:val="00296BC8"/>
    <w:rsid w:val="00296C72"/>
    <w:rsid w:val="00296CE8"/>
    <w:rsid w:val="00296DFF"/>
    <w:rsid w:val="002971FF"/>
    <w:rsid w:val="0029752E"/>
    <w:rsid w:val="0029755B"/>
    <w:rsid w:val="00297567"/>
    <w:rsid w:val="00297D26"/>
    <w:rsid w:val="00297D65"/>
    <w:rsid w:val="002A0A3B"/>
    <w:rsid w:val="002A0B3F"/>
    <w:rsid w:val="002A0C44"/>
    <w:rsid w:val="002A1410"/>
    <w:rsid w:val="002A18B7"/>
    <w:rsid w:val="002A1D93"/>
    <w:rsid w:val="002A1FE5"/>
    <w:rsid w:val="002A2927"/>
    <w:rsid w:val="002A2992"/>
    <w:rsid w:val="002A2E7D"/>
    <w:rsid w:val="002A319F"/>
    <w:rsid w:val="002A3231"/>
    <w:rsid w:val="002A342C"/>
    <w:rsid w:val="002A3EBE"/>
    <w:rsid w:val="002A3F78"/>
    <w:rsid w:val="002A4688"/>
    <w:rsid w:val="002A4757"/>
    <w:rsid w:val="002A4D3E"/>
    <w:rsid w:val="002A5D75"/>
    <w:rsid w:val="002A5DCD"/>
    <w:rsid w:val="002A5E25"/>
    <w:rsid w:val="002A5F64"/>
    <w:rsid w:val="002A636E"/>
    <w:rsid w:val="002A6E16"/>
    <w:rsid w:val="002A6EF5"/>
    <w:rsid w:val="002A7295"/>
    <w:rsid w:val="002A7580"/>
    <w:rsid w:val="002A75E0"/>
    <w:rsid w:val="002A773B"/>
    <w:rsid w:val="002A7BBA"/>
    <w:rsid w:val="002A7E7B"/>
    <w:rsid w:val="002B0432"/>
    <w:rsid w:val="002B06F5"/>
    <w:rsid w:val="002B07EA"/>
    <w:rsid w:val="002B0892"/>
    <w:rsid w:val="002B0B3B"/>
    <w:rsid w:val="002B0C9A"/>
    <w:rsid w:val="002B0D8D"/>
    <w:rsid w:val="002B0E5C"/>
    <w:rsid w:val="002B0F42"/>
    <w:rsid w:val="002B1829"/>
    <w:rsid w:val="002B1850"/>
    <w:rsid w:val="002B2112"/>
    <w:rsid w:val="002B25DB"/>
    <w:rsid w:val="002B2895"/>
    <w:rsid w:val="002B2A25"/>
    <w:rsid w:val="002B2C47"/>
    <w:rsid w:val="002B2D3B"/>
    <w:rsid w:val="002B37E7"/>
    <w:rsid w:val="002B390D"/>
    <w:rsid w:val="002B3A2C"/>
    <w:rsid w:val="002B4051"/>
    <w:rsid w:val="002B40A3"/>
    <w:rsid w:val="002B46A9"/>
    <w:rsid w:val="002B520C"/>
    <w:rsid w:val="002B6E42"/>
    <w:rsid w:val="002B7527"/>
    <w:rsid w:val="002C0827"/>
    <w:rsid w:val="002C1433"/>
    <w:rsid w:val="002C14FD"/>
    <w:rsid w:val="002C1555"/>
    <w:rsid w:val="002C16C4"/>
    <w:rsid w:val="002C1D64"/>
    <w:rsid w:val="002C2293"/>
    <w:rsid w:val="002C312D"/>
    <w:rsid w:val="002C33D7"/>
    <w:rsid w:val="002C3500"/>
    <w:rsid w:val="002C3F3F"/>
    <w:rsid w:val="002C42CF"/>
    <w:rsid w:val="002C462D"/>
    <w:rsid w:val="002C46EA"/>
    <w:rsid w:val="002C4CF9"/>
    <w:rsid w:val="002C4D69"/>
    <w:rsid w:val="002C530A"/>
    <w:rsid w:val="002C55E3"/>
    <w:rsid w:val="002C5615"/>
    <w:rsid w:val="002C5684"/>
    <w:rsid w:val="002C5C54"/>
    <w:rsid w:val="002C5CD1"/>
    <w:rsid w:val="002C5FC5"/>
    <w:rsid w:val="002C610B"/>
    <w:rsid w:val="002C6166"/>
    <w:rsid w:val="002C639F"/>
    <w:rsid w:val="002C68DD"/>
    <w:rsid w:val="002C699A"/>
    <w:rsid w:val="002C6AA0"/>
    <w:rsid w:val="002C75B6"/>
    <w:rsid w:val="002C7603"/>
    <w:rsid w:val="002C79A1"/>
    <w:rsid w:val="002C7A25"/>
    <w:rsid w:val="002C7B27"/>
    <w:rsid w:val="002C7B4F"/>
    <w:rsid w:val="002C7CB3"/>
    <w:rsid w:val="002C7D56"/>
    <w:rsid w:val="002D02B2"/>
    <w:rsid w:val="002D02C6"/>
    <w:rsid w:val="002D0446"/>
    <w:rsid w:val="002D0AEB"/>
    <w:rsid w:val="002D0C8E"/>
    <w:rsid w:val="002D0CA0"/>
    <w:rsid w:val="002D1265"/>
    <w:rsid w:val="002D132F"/>
    <w:rsid w:val="002D181F"/>
    <w:rsid w:val="002D1F1B"/>
    <w:rsid w:val="002D2060"/>
    <w:rsid w:val="002D2469"/>
    <w:rsid w:val="002D24B7"/>
    <w:rsid w:val="002D255C"/>
    <w:rsid w:val="002D2A74"/>
    <w:rsid w:val="002D2D5C"/>
    <w:rsid w:val="002D31AA"/>
    <w:rsid w:val="002D338C"/>
    <w:rsid w:val="002D3906"/>
    <w:rsid w:val="002D39E3"/>
    <w:rsid w:val="002D3CE5"/>
    <w:rsid w:val="002D3E64"/>
    <w:rsid w:val="002D40F5"/>
    <w:rsid w:val="002D42E8"/>
    <w:rsid w:val="002D4397"/>
    <w:rsid w:val="002D4666"/>
    <w:rsid w:val="002D4CA9"/>
    <w:rsid w:val="002D4D5B"/>
    <w:rsid w:val="002D52A1"/>
    <w:rsid w:val="002D5D52"/>
    <w:rsid w:val="002D5DB8"/>
    <w:rsid w:val="002D60B7"/>
    <w:rsid w:val="002D63F3"/>
    <w:rsid w:val="002D65D3"/>
    <w:rsid w:val="002D69DE"/>
    <w:rsid w:val="002D6E03"/>
    <w:rsid w:val="002D6F45"/>
    <w:rsid w:val="002D6F85"/>
    <w:rsid w:val="002D6FED"/>
    <w:rsid w:val="002D709F"/>
    <w:rsid w:val="002D73A5"/>
    <w:rsid w:val="002D7E65"/>
    <w:rsid w:val="002D7FF6"/>
    <w:rsid w:val="002E0383"/>
    <w:rsid w:val="002E092D"/>
    <w:rsid w:val="002E11B8"/>
    <w:rsid w:val="002E1519"/>
    <w:rsid w:val="002E1569"/>
    <w:rsid w:val="002E1C23"/>
    <w:rsid w:val="002E20FA"/>
    <w:rsid w:val="002E271E"/>
    <w:rsid w:val="002E282F"/>
    <w:rsid w:val="002E2894"/>
    <w:rsid w:val="002E2B98"/>
    <w:rsid w:val="002E31BA"/>
    <w:rsid w:val="002E31F6"/>
    <w:rsid w:val="002E3379"/>
    <w:rsid w:val="002E35B2"/>
    <w:rsid w:val="002E36F6"/>
    <w:rsid w:val="002E38BB"/>
    <w:rsid w:val="002E399F"/>
    <w:rsid w:val="002E3CB0"/>
    <w:rsid w:val="002E3F19"/>
    <w:rsid w:val="002E4171"/>
    <w:rsid w:val="002E422B"/>
    <w:rsid w:val="002E42E3"/>
    <w:rsid w:val="002E4309"/>
    <w:rsid w:val="002E4666"/>
    <w:rsid w:val="002E4753"/>
    <w:rsid w:val="002E48BE"/>
    <w:rsid w:val="002E49F4"/>
    <w:rsid w:val="002E4BEB"/>
    <w:rsid w:val="002E5087"/>
    <w:rsid w:val="002E51DA"/>
    <w:rsid w:val="002E578B"/>
    <w:rsid w:val="002E59A2"/>
    <w:rsid w:val="002E61B2"/>
    <w:rsid w:val="002E6FBC"/>
    <w:rsid w:val="002E7292"/>
    <w:rsid w:val="002E768E"/>
    <w:rsid w:val="002E7B24"/>
    <w:rsid w:val="002E7EE2"/>
    <w:rsid w:val="002F0534"/>
    <w:rsid w:val="002F05F2"/>
    <w:rsid w:val="002F07BD"/>
    <w:rsid w:val="002F08B8"/>
    <w:rsid w:val="002F0F20"/>
    <w:rsid w:val="002F0FCE"/>
    <w:rsid w:val="002F1142"/>
    <w:rsid w:val="002F1501"/>
    <w:rsid w:val="002F20AD"/>
    <w:rsid w:val="002F246C"/>
    <w:rsid w:val="002F286E"/>
    <w:rsid w:val="002F2B6F"/>
    <w:rsid w:val="002F2B96"/>
    <w:rsid w:val="002F2BBB"/>
    <w:rsid w:val="002F3B4A"/>
    <w:rsid w:val="002F3C50"/>
    <w:rsid w:val="002F3DCE"/>
    <w:rsid w:val="002F41A3"/>
    <w:rsid w:val="002F45C4"/>
    <w:rsid w:val="002F4722"/>
    <w:rsid w:val="002F4A28"/>
    <w:rsid w:val="002F5C3E"/>
    <w:rsid w:val="002F6334"/>
    <w:rsid w:val="002F64D3"/>
    <w:rsid w:val="002F6B02"/>
    <w:rsid w:val="002F72D0"/>
    <w:rsid w:val="002F73E0"/>
    <w:rsid w:val="002F7DCC"/>
    <w:rsid w:val="003001D1"/>
    <w:rsid w:val="00300F34"/>
    <w:rsid w:val="00301086"/>
    <w:rsid w:val="0030112F"/>
    <w:rsid w:val="003014B3"/>
    <w:rsid w:val="0030151E"/>
    <w:rsid w:val="00301628"/>
    <w:rsid w:val="003016D3"/>
    <w:rsid w:val="00301ADE"/>
    <w:rsid w:val="00301C03"/>
    <w:rsid w:val="003020D3"/>
    <w:rsid w:val="003025A2"/>
    <w:rsid w:val="003027A5"/>
    <w:rsid w:val="0030289C"/>
    <w:rsid w:val="00302924"/>
    <w:rsid w:val="00302AF3"/>
    <w:rsid w:val="00302CF2"/>
    <w:rsid w:val="00303542"/>
    <w:rsid w:val="003035E7"/>
    <w:rsid w:val="00303B77"/>
    <w:rsid w:val="0030410B"/>
    <w:rsid w:val="00304543"/>
    <w:rsid w:val="00304671"/>
    <w:rsid w:val="00304949"/>
    <w:rsid w:val="003049AF"/>
    <w:rsid w:val="00304D3D"/>
    <w:rsid w:val="0030530A"/>
    <w:rsid w:val="00305474"/>
    <w:rsid w:val="003054B3"/>
    <w:rsid w:val="003054BD"/>
    <w:rsid w:val="00305570"/>
    <w:rsid w:val="00305986"/>
    <w:rsid w:val="00305C45"/>
    <w:rsid w:val="00306E81"/>
    <w:rsid w:val="00306FFF"/>
    <w:rsid w:val="0030704D"/>
    <w:rsid w:val="0030720A"/>
    <w:rsid w:val="003073F5"/>
    <w:rsid w:val="00307868"/>
    <w:rsid w:val="00310129"/>
    <w:rsid w:val="00310614"/>
    <w:rsid w:val="003107F9"/>
    <w:rsid w:val="003109F5"/>
    <w:rsid w:val="00310FE8"/>
    <w:rsid w:val="00311480"/>
    <w:rsid w:val="003114E4"/>
    <w:rsid w:val="00311576"/>
    <w:rsid w:val="0031196B"/>
    <w:rsid w:val="00311B59"/>
    <w:rsid w:val="00311DE4"/>
    <w:rsid w:val="0031239D"/>
    <w:rsid w:val="00312689"/>
    <w:rsid w:val="003128CC"/>
    <w:rsid w:val="00312C6E"/>
    <w:rsid w:val="003130C0"/>
    <w:rsid w:val="003139F6"/>
    <w:rsid w:val="00313BC1"/>
    <w:rsid w:val="00313E6A"/>
    <w:rsid w:val="0031428F"/>
    <w:rsid w:val="003145D5"/>
    <w:rsid w:val="00314653"/>
    <w:rsid w:val="0031473C"/>
    <w:rsid w:val="003149D6"/>
    <w:rsid w:val="00314F62"/>
    <w:rsid w:val="003151BA"/>
    <w:rsid w:val="00315962"/>
    <w:rsid w:val="003168A1"/>
    <w:rsid w:val="00317036"/>
    <w:rsid w:val="003170B9"/>
    <w:rsid w:val="003170DF"/>
    <w:rsid w:val="003172D1"/>
    <w:rsid w:val="003177D5"/>
    <w:rsid w:val="0031793F"/>
    <w:rsid w:val="00317A23"/>
    <w:rsid w:val="00317C74"/>
    <w:rsid w:val="00317D4B"/>
    <w:rsid w:val="00317E4F"/>
    <w:rsid w:val="003201AD"/>
    <w:rsid w:val="0032053E"/>
    <w:rsid w:val="0032055B"/>
    <w:rsid w:val="00320825"/>
    <w:rsid w:val="00320BC0"/>
    <w:rsid w:val="00320BD7"/>
    <w:rsid w:val="0032105A"/>
    <w:rsid w:val="0032134C"/>
    <w:rsid w:val="003215A3"/>
    <w:rsid w:val="0032170C"/>
    <w:rsid w:val="00321B37"/>
    <w:rsid w:val="00321D2D"/>
    <w:rsid w:val="00321D96"/>
    <w:rsid w:val="00322732"/>
    <w:rsid w:val="00322AE3"/>
    <w:rsid w:val="00322B01"/>
    <w:rsid w:val="00322B0A"/>
    <w:rsid w:val="00322D49"/>
    <w:rsid w:val="003230A0"/>
    <w:rsid w:val="0032325B"/>
    <w:rsid w:val="003233E8"/>
    <w:rsid w:val="0032396D"/>
    <w:rsid w:val="00323AF1"/>
    <w:rsid w:val="00323C1D"/>
    <w:rsid w:val="00323CED"/>
    <w:rsid w:val="00323D05"/>
    <w:rsid w:val="00323E80"/>
    <w:rsid w:val="00324D1A"/>
    <w:rsid w:val="00324D5A"/>
    <w:rsid w:val="00324DD8"/>
    <w:rsid w:val="003250BF"/>
    <w:rsid w:val="003251EA"/>
    <w:rsid w:val="00325254"/>
    <w:rsid w:val="00325AF9"/>
    <w:rsid w:val="00325BBA"/>
    <w:rsid w:val="00325D8C"/>
    <w:rsid w:val="00325EDD"/>
    <w:rsid w:val="00326001"/>
    <w:rsid w:val="00326050"/>
    <w:rsid w:val="00326571"/>
    <w:rsid w:val="003265C6"/>
    <w:rsid w:val="00326716"/>
    <w:rsid w:val="00326AF4"/>
    <w:rsid w:val="00326D89"/>
    <w:rsid w:val="00326E6E"/>
    <w:rsid w:val="0032729B"/>
    <w:rsid w:val="00327387"/>
    <w:rsid w:val="00327A88"/>
    <w:rsid w:val="00327AF0"/>
    <w:rsid w:val="003305AA"/>
    <w:rsid w:val="0033065E"/>
    <w:rsid w:val="003307CF"/>
    <w:rsid w:val="00330AAB"/>
    <w:rsid w:val="00330B4A"/>
    <w:rsid w:val="00330EA5"/>
    <w:rsid w:val="0033105A"/>
    <w:rsid w:val="003310E0"/>
    <w:rsid w:val="00331299"/>
    <w:rsid w:val="00331655"/>
    <w:rsid w:val="003317E7"/>
    <w:rsid w:val="00331965"/>
    <w:rsid w:val="003319DD"/>
    <w:rsid w:val="00331EC7"/>
    <w:rsid w:val="00332517"/>
    <w:rsid w:val="0033295D"/>
    <w:rsid w:val="00332A57"/>
    <w:rsid w:val="00332AA0"/>
    <w:rsid w:val="00332ADC"/>
    <w:rsid w:val="00332AFC"/>
    <w:rsid w:val="00332C9A"/>
    <w:rsid w:val="003332AD"/>
    <w:rsid w:val="00333474"/>
    <w:rsid w:val="003347C6"/>
    <w:rsid w:val="00334D7B"/>
    <w:rsid w:val="00334E32"/>
    <w:rsid w:val="00334F5E"/>
    <w:rsid w:val="00335397"/>
    <w:rsid w:val="00335610"/>
    <w:rsid w:val="003359DE"/>
    <w:rsid w:val="00335F9E"/>
    <w:rsid w:val="0033664E"/>
    <w:rsid w:val="00336B82"/>
    <w:rsid w:val="00336EF8"/>
    <w:rsid w:val="003372A4"/>
    <w:rsid w:val="0033754D"/>
    <w:rsid w:val="0033786A"/>
    <w:rsid w:val="003378C9"/>
    <w:rsid w:val="00337B54"/>
    <w:rsid w:val="00337E7C"/>
    <w:rsid w:val="00337FB6"/>
    <w:rsid w:val="003411B0"/>
    <w:rsid w:val="0034179A"/>
    <w:rsid w:val="00341CAE"/>
    <w:rsid w:val="0034205C"/>
    <w:rsid w:val="003425C2"/>
    <w:rsid w:val="003429E8"/>
    <w:rsid w:val="0034347A"/>
    <w:rsid w:val="00343C6F"/>
    <w:rsid w:val="00343D10"/>
    <w:rsid w:val="00343DC7"/>
    <w:rsid w:val="00344385"/>
    <w:rsid w:val="003445EE"/>
    <w:rsid w:val="00344A93"/>
    <w:rsid w:val="00344CBA"/>
    <w:rsid w:val="00344CBF"/>
    <w:rsid w:val="00344E69"/>
    <w:rsid w:val="00345281"/>
    <w:rsid w:val="00345794"/>
    <w:rsid w:val="00345966"/>
    <w:rsid w:val="00345CB5"/>
    <w:rsid w:val="00345D1D"/>
    <w:rsid w:val="00346180"/>
    <w:rsid w:val="00346196"/>
    <w:rsid w:val="00346296"/>
    <w:rsid w:val="00346372"/>
    <w:rsid w:val="003466A9"/>
    <w:rsid w:val="00346F2D"/>
    <w:rsid w:val="00347111"/>
    <w:rsid w:val="00347211"/>
    <w:rsid w:val="003475F9"/>
    <w:rsid w:val="00347654"/>
    <w:rsid w:val="00347908"/>
    <w:rsid w:val="00347935"/>
    <w:rsid w:val="00347B1D"/>
    <w:rsid w:val="00347C54"/>
    <w:rsid w:val="003500B2"/>
    <w:rsid w:val="00350BE5"/>
    <w:rsid w:val="00350F87"/>
    <w:rsid w:val="00351476"/>
    <w:rsid w:val="00351F1F"/>
    <w:rsid w:val="00352396"/>
    <w:rsid w:val="003525BE"/>
    <w:rsid w:val="003525E0"/>
    <w:rsid w:val="0035284F"/>
    <w:rsid w:val="00352952"/>
    <w:rsid w:val="00352A22"/>
    <w:rsid w:val="00352FF7"/>
    <w:rsid w:val="00353389"/>
    <w:rsid w:val="0035375F"/>
    <w:rsid w:val="003537EB"/>
    <w:rsid w:val="00353A7C"/>
    <w:rsid w:val="00353A8A"/>
    <w:rsid w:val="00353C12"/>
    <w:rsid w:val="00354B17"/>
    <w:rsid w:val="00354E7D"/>
    <w:rsid w:val="003551F7"/>
    <w:rsid w:val="0035546C"/>
    <w:rsid w:val="003554F4"/>
    <w:rsid w:val="003556D1"/>
    <w:rsid w:val="003557CE"/>
    <w:rsid w:val="00355B34"/>
    <w:rsid w:val="0035603C"/>
    <w:rsid w:val="00356129"/>
    <w:rsid w:val="00356278"/>
    <w:rsid w:val="0035649A"/>
    <w:rsid w:val="00356AA2"/>
    <w:rsid w:val="00356BE7"/>
    <w:rsid w:val="00356ED0"/>
    <w:rsid w:val="00357C88"/>
    <w:rsid w:val="00360880"/>
    <w:rsid w:val="00360C5D"/>
    <w:rsid w:val="00360F5F"/>
    <w:rsid w:val="0036111B"/>
    <w:rsid w:val="003615E4"/>
    <w:rsid w:val="003615FA"/>
    <w:rsid w:val="003617F5"/>
    <w:rsid w:val="00361C2C"/>
    <w:rsid w:val="00361C37"/>
    <w:rsid w:val="00361D24"/>
    <w:rsid w:val="00361DCB"/>
    <w:rsid w:val="00361E97"/>
    <w:rsid w:val="003624C5"/>
    <w:rsid w:val="00362872"/>
    <w:rsid w:val="00362977"/>
    <w:rsid w:val="003629CB"/>
    <w:rsid w:val="00362B34"/>
    <w:rsid w:val="00362CBF"/>
    <w:rsid w:val="00362D92"/>
    <w:rsid w:val="003633ED"/>
    <w:rsid w:val="00363BD2"/>
    <w:rsid w:val="00363C06"/>
    <w:rsid w:val="00363C9F"/>
    <w:rsid w:val="00363DA7"/>
    <w:rsid w:val="003642BB"/>
    <w:rsid w:val="003645C6"/>
    <w:rsid w:val="0036495D"/>
    <w:rsid w:val="00364A82"/>
    <w:rsid w:val="00364BD5"/>
    <w:rsid w:val="00364C1A"/>
    <w:rsid w:val="00364C33"/>
    <w:rsid w:val="00364FFC"/>
    <w:rsid w:val="00365570"/>
    <w:rsid w:val="003655CD"/>
    <w:rsid w:val="003657FB"/>
    <w:rsid w:val="0036581B"/>
    <w:rsid w:val="003658A9"/>
    <w:rsid w:val="003658B4"/>
    <w:rsid w:val="00365A52"/>
    <w:rsid w:val="0036614C"/>
    <w:rsid w:val="00366C39"/>
    <w:rsid w:val="00366C9A"/>
    <w:rsid w:val="00366CF2"/>
    <w:rsid w:val="003672A1"/>
    <w:rsid w:val="0036780D"/>
    <w:rsid w:val="0037005D"/>
    <w:rsid w:val="0037051D"/>
    <w:rsid w:val="003705CE"/>
    <w:rsid w:val="00370E62"/>
    <w:rsid w:val="00370E6E"/>
    <w:rsid w:val="00370F12"/>
    <w:rsid w:val="00371154"/>
    <w:rsid w:val="003713B5"/>
    <w:rsid w:val="00371B5A"/>
    <w:rsid w:val="00371C63"/>
    <w:rsid w:val="00372185"/>
    <w:rsid w:val="00372316"/>
    <w:rsid w:val="003727C3"/>
    <w:rsid w:val="0037296B"/>
    <w:rsid w:val="00373347"/>
    <w:rsid w:val="0037353B"/>
    <w:rsid w:val="0037364B"/>
    <w:rsid w:val="003737CB"/>
    <w:rsid w:val="00373838"/>
    <w:rsid w:val="00373924"/>
    <w:rsid w:val="00373D91"/>
    <w:rsid w:val="00373FA0"/>
    <w:rsid w:val="00373FE8"/>
    <w:rsid w:val="00374065"/>
    <w:rsid w:val="00374103"/>
    <w:rsid w:val="003741DE"/>
    <w:rsid w:val="00374200"/>
    <w:rsid w:val="00374302"/>
    <w:rsid w:val="00374749"/>
    <w:rsid w:val="00374F2A"/>
    <w:rsid w:val="00375110"/>
    <w:rsid w:val="0037587E"/>
    <w:rsid w:val="00375CD2"/>
    <w:rsid w:val="00376239"/>
    <w:rsid w:val="0037631A"/>
    <w:rsid w:val="0037693B"/>
    <w:rsid w:val="003769E4"/>
    <w:rsid w:val="00376D22"/>
    <w:rsid w:val="00376DCE"/>
    <w:rsid w:val="00376E21"/>
    <w:rsid w:val="003770FB"/>
    <w:rsid w:val="00377B4C"/>
    <w:rsid w:val="00377BDF"/>
    <w:rsid w:val="00377ED6"/>
    <w:rsid w:val="00377FFD"/>
    <w:rsid w:val="00380220"/>
    <w:rsid w:val="00381858"/>
    <w:rsid w:val="00381AA8"/>
    <w:rsid w:val="00381BAE"/>
    <w:rsid w:val="00381CC7"/>
    <w:rsid w:val="0038228F"/>
    <w:rsid w:val="00382856"/>
    <w:rsid w:val="003828BC"/>
    <w:rsid w:val="00382BFE"/>
    <w:rsid w:val="00382E3C"/>
    <w:rsid w:val="00382F0B"/>
    <w:rsid w:val="003830D5"/>
    <w:rsid w:val="00383387"/>
    <w:rsid w:val="00383C95"/>
    <w:rsid w:val="00384413"/>
    <w:rsid w:val="00384B37"/>
    <w:rsid w:val="00384F63"/>
    <w:rsid w:val="00384F80"/>
    <w:rsid w:val="00385002"/>
    <w:rsid w:val="00385181"/>
    <w:rsid w:val="003854F3"/>
    <w:rsid w:val="00385854"/>
    <w:rsid w:val="00386079"/>
    <w:rsid w:val="00386165"/>
    <w:rsid w:val="003866AB"/>
    <w:rsid w:val="003866F4"/>
    <w:rsid w:val="00386810"/>
    <w:rsid w:val="003869C4"/>
    <w:rsid w:val="00386A24"/>
    <w:rsid w:val="00386B51"/>
    <w:rsid w:val="00386E73"/>
    <w:rsid w:val="00387116"/>
    <w:rsid w:val="00387769"/>
    <w:rsid w:val="00387B57"/>
    <w:rsid w:val="00387CD7"/>
    <w:rsid w:val="00387EB7"/>
    <w:rsid w:val="003903B1"/>
    <w:rsid w:val="003906F6"/>
    <w:rsid w:val="003908D6"/>
    <w:rsid w:val="003909C2"/>
    <w:rsid w:val="00390BFB"/>
    <w:rsid w:val="00390CB9"/>
    <w:rsid w:val="00391074"/>
    <w:rsid w:val="003914A0"/>
    <w:rsid w:val="003918C8"/>
    <w:rsid w:val="00391C25"/>
    <w:rsid w:val="00391D7C"/>
    <w:rsid w:val="00391E35"/>
    <w:rsid w:val="003926AA"/>
    <w:rsid w:val="003927E7"/>
    <w:rsid w:val="00393407"/>
    <w:rsid w:val="00393486"/>
    <w:rsid w:val="00393702"/>
    <w:rsid w:val="00393867"/>
    <w:rsid w:val="00393B5D"/>
    <w:rsid w:val="00393CC8"/>
    <w:rsid w:val="0039412F"/>
    <w:rsid w:val="003942D3"/>
    <w:rsid w:val="00394452"/>
    <w:rsid w:val="00394B83"/>
    <w:rsid w:val="00394CFB"/>
    <w:rsid w:val="00395090"/>
    <w:rsid w:val="0039575F"/>
    <w:rsid w:val="00396072"/>
    <w:rsid w:val="00396084"/>
    <w:rsid w:val="0039633A"/>
    <w:rsid w:val="00396567"/>
    <w:rsid w:val="00396B3F"/>
    <w:rsid w:val="00397199"/>
    <w:rsid w:val="00397750"/>
    <w:rsid w:val="003977FA"/>
    <w:rsid w:val="003A07B2"/>
    <w:rsid w:val="003A083D"/>
    <w:rsid w:val="003A1591"/>
    <w:rsid w:val="003A167C"/>
    <w:rsid w:val="003A1C80"/>
    <w:rsid w:val="003A1F16"/>
    <w:rsid w:val="003A1F7D"/>
    <w:rsid w:val="003A2184"/>
    <w:rsid w:val="003A2201"/>
    <w:rsid w:val="003A30E4"/>
    <w:rsid w:val="003A3668"/>
    <w:rsid w:val="003A38EA"/>
    <w:rsid w:val="003A3F98"/>
    <w:rsid w:val="003A3FE1"/>
    <w:rsid w:val="003A45A8"/>
    <w:rsid w:val="003A45CC"/>
    <w:rsid w:val="003A4D02"/>
    <w:rsid w:val="003A4F12"/>
    <w:rsid w:val="003A5486"/>
    <w:rsid w:val="003A54FC"/>
    <w:rsid w:val="003A55CC"/>
    <w:rsid w:val="003A5E09"/>
    <w:rsid w:val="003A6067"/>
    <w:rsid w:val="003A63F2"/>
    <w:rsid w:val="003A6815"/>
    <w:rsid w:val="003A70B3"/>
    <w:rsid w:val="003A7118"/>
    <w:rsid w:val="003A74DB"/>
    <w:rsid w:val="003A7C42"/>
    <w:rsid w:val="003A7C6F"/>
    <w:rsid w:val="003B0147"/>
    <w:rsid w:val="003B05F7"/>
    <w:rsid w:val="003B0B59"/>
    <w:rsid w:val="003B1137"/>
    <w:rsid w:val="003B1CBD"/>
    <w:rsid w:val="003B2397"/>
    <w:rsid w:val="003B23E5"/>
    <w:rsid w:val="003B2E6A"/>
    <w:rsid w:val="003B2F2D"/>
    <w:rsid w:val="003B31CB"/>
    <w:rsid w:val="003B3812"/>
    <w:rsid w:val="003B3839"/>
    <w:rsid w:val="003B3A99"/>
    <w:rsid w:val="003B3C58"/>
    <w:rsid w:val="003B3C7D"/>
    <w:rsid w:val="003B4265"/>
    <w:rsid w:val="003B4276"/>
    <w:rsid w:val="003B434E"/>
    <w:rsid w:val="003B459F"/>
    <w:rsid w:val="003B4ABF"/>
    <w:rsid w:val="003B4B7F"/>
    <w:rsid w:val="003B5561"/>
    <w:rsid w:val="003B58AB"/>
    <w:rsid w:val="003B6013"/>
    <w:rsid w:val="003B61B9"/>
    <w:rsid w:val="003B6319"/>
    <w:rsid w:val="003B6675"/>
    <w:rsid w:val="003B679E"/>
    <w:rsid w:val="003B6A79"/>
    <w:rsid w:val="003B6DFD"/>
    <w:rsid w:val="003B71F1"/>
    <w:rsid w:val="003B7321"/>
    <w:rsid w:val="003B7406"/>
    <w:rsid w:val="003B74E6"/>
    <w:rsid w:val="003B78ED"/>
    <w:rsid w:val="003B7B49"/>
    <w:rsid w:val="003C023A"/>
    <w:rsid w:val="003C0420"/>
    <w:rsid w:val="003C07CA"/>
    <w:rsid w:val="003C0D05"/>
    <w:rsid w:val="003C1371"/>
    <w:rsid w:val="003C1ACE"/>
    <w:rsid w:val="003C1D1D"/>
    <w:rsid w:val="003C1E02"/>
    <w:rsid w:val="003C20BD"/>
    <w:rsid w:val="003C2BB0"/>
    <w:rsid w:val="003C2DB1"/>
    <w:rsid w:val="003C2E88"/>
    <w:rsid w:val="003C2F37"/>
    <w:rsid w:val="003C30BE"/>
    <w:rsid w:val="003C4752"/>
    <w:rsid w:val="003C479A"/>
    <w:rsid w:val="003C47D3"/>
    <w:rsid w:val="003C5188"/>
    <w:rsid w:val="003C56AF"/>
    <w:rsid w:val="003C5B3A"/>
    <w:rsid w:val="003C5BE1"/>
    <w:rsid w:val="003C6096"/>
    <w:rsid w:val="003C60A2"/>
    <w:rsid w:val="003C6245"/>
    <w:rsid w:val="003C6455"/>
    <w:rsid w:val="003C6517"/>
    <w:rsid w:val="003C65A0"/>
    <w:rsid w:val="003C6746"/>
    <w:rsid w:val="003C6BF2"/>
    <w:rsid w:val="003C74B1"/>
    <w:rsid w:val="003D07B5"/>
    <w:rsid w:val="003D1269"/>
    <w:rsid w:val="003D2122"/>
    <w:rsid w:val="003D22F2"/>
    <w:rsid w:val="003D25C6"/>
    <w:rsid w:val="003D28A1"/>
    <w:rsid w:val="003D2E0C"/>
    <w:rsid w:val="003D2E4F"/>
    <w:rsid w:val="003D2E5C"/>
    <w:rsid w:val="003D317A"/>
    <w:rsid w:val="003D3228"/>
    <w:rsid w:val="003D3460"/>
    <w:rsid w:val="003D38DC"/>
    <w:rsid w:val="003D391B"/>
    <w:rsid w:val="003D3930"/>
    <w:rsid w:val="003D403D"/>
    <w:rsid w:val="003D40EB"/>
    <w:rsid w:val="003D455D"/>
    <w:rsid w:val="003D49F2"/>
    <w:rsid w:val="003D50A3"/>
    <w:rsid w:val="003D5B3D"/>
    <w:rsid w:val="003D5C01"/>
    <w:rsid w:val="003D63B8"/>
    <w:rsid w:val="003D6889"/>
    <w:rsid w:val="003D6A53"/>
    <w:rsid w:val="003D6E24"/>
    <w:rsid w:val="003D75C2"/>
    <w:rsid w:val="003D78D5"/>
    <w:rsid w:val="003E006F"/>
    <w:rsid w:val="003E04D4"/>
    <w:rsid w:val="003E05B7"/>
    <w:rsid w:val="003E0800"/>
    <w:rsid w:val="003E1245"/>
    <w:rsid w:val="003E134A"/>
    <w:rsid w:val="003E1628"/>
    <w:rsid w:val="003E17A9"/>
    <w:rsid w:val="003E1B9D"/>
    <w:rsid w:val="003E1D6A"/>
    <w:rsid w:val="003E1DA0"/>
    <w:rsid w:val="003E1F55"/>
    <w:rsid w:val="003E1F93"/>
    <w:rsid w:val="003E2104"/>
    <w:rsid w:val="003E2274"/>
    <w:rsid w:val="003E2551"/>
    <w:rsid w:val="003E2812"/>
    <w:rsid w:val="003E291C"/>
    <w:rsid w:val="003E2A12"/>
    <w:rsid w:val="003E2B2D"/>
    <w:rsid w:val="003E2CFF"/>
    <w:rsid w:val="003E2E19"/>
    <w:rsid w:val="003E2E46"/>
    <w:rsid w:val="003E332E"/>
    <w:rsid w:val="003E34BC"/>
    <w:rsid w:val="003E3AB5"/>
    <w:rsid w:val="003E3E41"/>
    <w:rsid w:val="003E4050"/>
    <w:rsid w:val="003E4594"/>
    <w:rsid w:val="003E4829"/>
    <w:rsid w:val="003E4845"/>
    <w:rsid w:val="003E4AA8"/>
    <w:rsid w:val="003E4BEC"/>
    <w:rsid w:val="003E4E24"/>
    <w:rsid w:val="003E4E46"/>
    <w:rsid w:val="003E5032"/>
    <w:rsid w:val="003E503E"/>
    <w:rsid w:val="003E5990"/>
    <w:rsid w:val="003E5B56"/>
    <w:rsid w:val="003E5FA1"/>
    <w:rsid w:val="003E640E"/>
    <w:rsid w:val="003E6C79"/>
    <w:rsid w:val="003E6F64"/>
    <w:rsid w:val="003E7290"/>
    <w:rsid w:val="003E72DA"/>
    <w:rsid w:val="003E7320"/>
    <w:rsid w:val="003E76A3"/>
    <w:rsid w:val="003E7736"/>
    <w:rsid w:val="003F018A"/>
    <w:rsid w:val="003F05FB"/>
    <w:rsid w:val="003F069D"/>
    <w:rsid w:val="003F0741"/>
    <w:rsid w:val="003F0839"/>
    <w:rsid w:val="003F0B5C"/>
    <w:rsid w:val="003F0C57"/>
    <w:rsid w:val="003F0C6A"/>
    <w:rsid w:val="003F0E26"/>
    <w:rsid w:val="003F1023"/>
    <w:rsid w:val="003F11B4"/>
    <w:rsid w:val="003F1622"/>
    <w:rsid w:val="003F186B"/>
    <w:rsid w:val="003F1945"/>
    <w:rsid w:val="003F1C17"/>
    <w:rsid w:val="003F1CB3"/>
    <w:rsid w:val="003F1D97"/>
    <w:rsid w:val="003F2105"/>
    <w:rsid w:val="003F2243"/>
    <w:rsid w:val="003F2659"/>
    <w:rsid w:val="003F2734"/>
    <w:rsid w:val="003F27D6"/>
    <w:rsid w:val="003F2CCE"/>
    <w:rsid w:val="003F2D43"/>
    <w:rsid w:val="003F2F51"/>
    <w:rsid w:val="003F310F"/>
    <w:rsid w:val="003F31B7"/>
    <w:rsid w:val="003F341C"/>
    <w:rsid w:val="003F3C80"/>
    <w:rsid w:val="003F3CBB"/>
    <w:rsid w:val="003F4BAE"/>
    <w:rsid w:val="003F4CE1"/>
    <w:rsid w:val="003F4D8D"/>
    <w:rsid w:val="003F5306"/>
    <w:rsid w:val="003F5801"/>
    <w:rsid w:val="003F58C6"/>
    <w:rsid w:val="003F5D99"/>
    <w:rsid w:val="003F5F4E"/>
    <w:rsid w:val="003F6735"/>
    <w:rsid w:val="003F681A"/>
    <w:rsid w:val="003F69A9"/>
    <w:rsid w:val="003F6D38"/>
    <w:rsid w:val="003F7927"/>
    <w:rsid w:val="003F7A07"/>
    <w:rsid w:val="003F7B53"/>
    <w:rsid w:val="003F7D13"/>
    <w:rsid w:val="003F7E55"/>
    <w:rsid w:val="0040085D"/>
    <w:rsid w:val="00400B6F"/>
    <w:rsid w:val="00400EFD"/>
    <w:rsid w:val="00401127"/>
    <w:rsid w:val="004011FE"/>
    <w:rsid w:val="0040144D"/>
    <w:rsid w:val="004014C7"/>
    <w:rsid w:val="00401789"/>
    <w:rsid w:val="0040180A"/>
    <w:rsid w:val="00401890"/>
    <w:rsid w:val="00401FB6"/>
    <w:rsid w:val="00402442"/>
    <w:rsid w:val="00402D89"/>
    <w:rsid w:val="00403400"/>
    <w:rsid w:val="00403F66"/>
    <w:rsid w:val="00404174"/>
    <w:rsid w:val="0040429E"/>
    <w:rsid w:val="00404316"/>
    <w:rsid w:val="00404379"/>
    <w:rsid w:val="00404BF0"/>
    <w:rsid w:val="00404C38"/>
    <w:rsid w:val="0040523F"/>
    <w:rsid w:val="00405296"/>
    <w:rsid w:val="004054D6"/>
    <w:rsid w:val="004055DC"/>
    <w:rsid w:val="00405AAF"/>
    <w:rsid w:val="00405C55"/>
    <w:rsid w:val="00405CC3"/>
    <w:rsid w:val="00405EF8"/>
    <w:rsid w:val="0040661E"/>
    <w:rsid w:val="00406AFD"/>
    <w:rsid w:val="00406B2A"/>
    <w:rsid w:val="00406FB9"/>
    <w:rsid w:val="00407220"/>
    <w:rsid w:val="004073C8"/>
    <w:rsid w:val="00407B5F"/>
    <w:rsid w:val="00410684"/>
    <w:rsid w:val="004107EB"/>
    <w:rsid w:val="004109AA"/>
    <w:rsid w:val="00410A3E"/>
    <w:rsid w:val="00410D07"/>
    <w:rsid w:val="00410F1A"/>
    <w:rsid w:val="00410F90"/>
    <w:rsid w:val="0041107A"/>
    <w:rsid w:val="00411117"/>
    <w:rsid w:val="004111F2"/>
    <w:rsid w:val="004113B8"/>
    <w:rsid w:val="00411BF0"/>
    <w:rsid w:val="00412244"/>
    <w:rsid w:val="004131FD"/>
    <w:rsid w:val="00413228"/>
    <w:rsid w:val="00413420"/>
    <w:rsid w:val="00413C07"/>
    <w:rsid w:val="00413FDB"/>
    <w:rsid w:val="004141BE"/>
    <w:rsid w:val="004142A4"/>
    <w:rsid w:val="0041472F"/>
    <w:rsid w:val="0041479E"/>
    <w:rsid w:val="00414EDD"/>
    <w:rsid w:val="00414FF3"/>
    <w:rsid w:val="00415335"/>
    <w:rsid w:val="004153A2"/>
    <w:rsid w:val="00415416"/>
    <w:rsid w:val="00415543"/>
    <w:rsid w:val="00415656"/>
    <w:rsid w:val="00415869"/>
    <w:rsid w:val="00415D41"/>
    <w:rsid w:val="00415D82"/>
    <w:rsid w:val="00415FBA"/>
    <w:rsid w:val="004160F7"/>
    <w:rsid w:val="004162E4"/>
    <w:rsid w:val="00416356"/>
    <w:rsid w:val="0041656A"/>
    <w:rsid w:val="00416625"/>
    <w:rsid w:val="00417358"/>
    <w:rsid w:val="004174AD"/>
    <w:rsid w:val="00417576"/>
    <w:rsid w:val="00417C0F"/>
    <w:rsid w:val="004202A0"/>
    <w:rsid w:val="0042092C"/>
    <w:rsid w:val="00420EE4"/>
    <w:rsid w:val="0042147E"/>
    <w:rsid w:val="00421825"/>
    <w:rsid w:val="00421D76"/>
    <w:rsid w:val="00422410"/>
    <w:rsid w:val="0042288B"/>
    <w:rsid w:val="00422AF2"/>
    <w:rsid w:val="00422D42"/>
    <w:rsid w:val="00422D69"/>
    <w:rsid w:val="00422FD9"/>
    <w:rsid w:val="00423546"/>
    <w:rsid w:val="00423A1F"/>
    <w:rsid w:val="00423E24"/>
    <w:rsid w:val="00423F6A"/>
    <w:rsid w:val="00424102"/>
    <w:rsid w:val="00424179"/>
    <w:rsid w:val="00424373"/>
    <w:rsid w:val="0042447D"/>
    <w:rsid w:val="004247EB"/>
    <w:rsid w:val="0042497E"/>
    <w:rsid w:val="00424DC7"/>
    <w:rsid w:val="0042507E"/>
    <w:rsid w:val="00425266"/>
    <w:rsid w:val="0042539F"/>
    <w:rsid w:val="004258D8"/>
    <w:rsid w:val="00425B19"/>
    <w:rsid w:val="004260CA"/>
    <w:rsid w:val="0042646F"/>
    <w:rsid w:val="0042664C"/>
    <w:rsid w:val="004270AA"/>
    <w:rsid w:val="00427C5E"/>
    <w:rsid w:val="00431346"/>
    <w:rsid w:val="0043148F"/>
    <w:rsid w:val="00431A04"/>
    <w:rsid w:val="00431BF4"/>
    <w:rsid w:val="00431C9A"/>
    <w:rsid w:val="00431D10"/>
    <w:rsid w:val="004321EA"/>
    <w:rsid w:val="00432202"/>
    <w:rsid w:val="0043286B"/>
    <w:rsid w:val="00432D53"/>
    <w:rsid w:val="00433492"/>
    <w:rsid w:val="004336E2"/>
    <w:rsid w:val="004342ED"/>
    <w:rsid w:val="004345F7"/>
    <w:rsid w:val="00434ACB"/>
    <w:rsid w:val="00435475"/>
    <w:rsid w:val="00435A24"/>
    <w:rsid w:val="004365FE"/>
    <w:rsid w:val="00436731"/>
    <w:rsid w:val="00436BB8"/>
    <w:rsid w:val="004374E7"/>
    <w:rsid w:val="00437EF9"/>
    <w:rsid w:val="0044035E"/>
    <w:rsid w:val="004405FA"/>
    <w:rsid w:val="004406E4"/>
    <w:rsid w:val="00440C5C"/>
    <w:rsid w:val="004413D8"/>
    <w:rsid w:val="00441C67"/>
    <w:rsid w:val="00442614"/>
    <w:rsid w:val="00442ADD"/>
    <w:rsid w:val="0044378C"/>
    <w:rsid w:val="0044389D"/>
    <w:rsid w:val="004448C1"/>
    <w:rsid w:val="00444D4F"/>
    <w:rsid w:val="00444FC8"/>
    <w:rsid w:val="00445118"/>
    <w:rsid w:val="00445A1B"/>
    <w:rsid w:val="00445DE0"/>
    <w:rsid w:val="0044614D"/>
    <w:rsid w:val="004461D6"/>
    <w:rsid w:val="00446273"/>
    <w:rsid w:val="0044629A"/>
    <w:rsid w:val="004469C9"/>
    <w:rsid w:val="00446C32"/>
    <w:rsid w:val="00446DC2"/>
    <w:rsid w:val="00446E2D"/>
    <w:rsid w:val="0044721D"/>
    <w:rsid w:val="00447525"/>
    <w:rsid w:val="00447823"/>
    <w:rsid w:val="00447CE7"/>
    <w:rsid w:val="00447D12"/>
    <w:rsid w:val="00447E3C"/>
    <w:rsid w:val="00450090"/>
    <w:rsid w:val="004503D9"/>
    <w:rsid w:val="0045042F"/>
    <w:rsid w:val="00450695"/>
    <w:rsid w:val="00450868"/>
    <w:rsid w:val="00450CB0"/>
    <w:rsid w:val="004514BC"/>
    <w:rsid w:val="0045218E"/>
    <w:rsid w:val="004524C4"/>
    <w:rsid w:val="004534F2"/>
    <w:rsid w:val="004534FD"/>
    <w:rsid w:val="00453551"/>
    <w:rsid w:val="0045442E"/>
    <w:rsid w:val="00454708"/>
    <w:rsid w:val="00454FB1"/>
    <w:rsid w:val="0045536A"/>
    <w:rsid w:val="004558DF"/>
    <w:rsid w:val="00455ACC"/>
    <w:rsid w:val="00455AF8"/>
    <w:rsid w:val="00455B5A"/>
    <w:rsid w:val="00455DC7"/>
    <w:rsid w:val="00455E73"/>
    <w:rsid w:val="00455F94"/>
    <w:rsid w:val="0045647B"/>
    <w:rsid w:val="004578DE"/>
    <w:rsid w:val="00457BA7"/>
    <w:rsid w:val="00457CB8"/>
    <w:rsid w:val="00457E1A"/>
    <w:rsid w:val="00457FFE"/>
    <w:rsid w:val="0046018A"/>
    <w:rsid w:val="0046041A"/>
    <w:rsid w:val="0046055B"/>
    <w:rsid w:val="00461A8B"/>
    <w:rsid w:val="00461F1D"/>
    <w:rsid w:val="00462578"/>
    <w:rsid w:val="00462803"/>
    <w:rsid w:val="00462807"/>
    <w:rsid w:val="004629BB"/>
    <w:rsid w:val="004635B1"/>
    <w:rsid w:val="00464196"/>
    <w:rsid w:val="004644E1"/>
    <w:rsid w:val="00464999"/>
    <w:rsid w:val="004649BE"/>
    <w:rsid w:val="00464B95"/>
    <w:rsid w:val="00464D7C"/>
    <w:rsid w:val="00464F52"/>
    <w:rsid w:val="00464FFE"/>
    <w:rsid w:val="004650D6"/>
    <w:rsid w:val="00466764"/>
    <w:rsid w:val="00466CAA"/>
    <w:rsid w:val="00466DBE"/>
    <w:rsid w:val="00467025"/>
    <w:rsid w:val="0046707F"/>
    <w:rsid w:val="004673D2"/>
    <w:rsid w:val="00467640"/>
    <w:rsid w:val="00467C1A"/>
    <w:rsid w:val="00467E60"/>
    <w:rsid w:val="004702A1"/>
    <w:rsid w:val="0047053D"/>
    <w:rsid w:val="0047071C"/>
    <w:rsid w:val="00470831"/>
    <w:rsid w:val="00470AF7"/>
    <w:rsid w:val="00470EED"/>
    <w:rsid w:val="0047103D"/>
    <w:rsid w:val="004715A4"/>
    <w:rsid w:val="00471C6A"/>
    <w:rsid w:val="00471EF6"/>
    <w:rsid w:val="00472597"/>
    <w:rsid w:val="00472632"/>
    <w:rsid w:val="00472697"/>
    <w:rsid w:val="0047281C"/>
    <w:rsid w:val="00472AB8"/>
    <w:rsid w:val="00472C04"/>
    <w:rsid w:val="00472FBE"/>
    <w:rsid w:val="00473025"/>
    <w:rsid w:val="0047312E"/>
    <w:rsid w:val="004736ED"/>
    <w:rsid w:val="00473B26"/>
    <w:rsid w:val="00474213"/>
    <w:rsid w:val="00474637"/>
    <w:rsid w:val="00474A64"/>
    <w:rsid w:val="00474CB6"/>
    <w:rsid w:val="00474D5B"/>
    <w:rsid w:val="0047545C"/>
    <w:rsid w:val="00475E39"/>
    <w:rsid w:val="00475F55"/>
    <w:rsid w:val="00475FB6"/>
    <w:rsid w:val="00476024"/>
    <w:rsid w:val="004764AD"/>
    <w:rsid w:val="0047651B"/>
    <w:rsid w:val="00476DB8"/>
    <w:rsid w:val="0047701E"/>
    <w:rsid w:val="00477122"/>
    <w:rsid w:val="00477643"/>
    <w:rsid w:val="00477CB3"/>
    <w:rsid w:val="00477E14"/>
    <w:rsid w:val="0048012E"/>
    <w:rsid w:val="004801EC"/>
    <w:rsid w:val="004813B4"/>
    <w:rsid w:val="00481587"/>
    <w:rsid w:val="0048190D"/>
    <w:rsid w:val="00481958"/>
    <w:rsid w:val="00481F93"/>
    <w:rsid w:val="00481FDC"/>
    <w:rsid w:val="00482192"/>
    <w:rsid w:val="00482332"/>
    <w:rsid w:val="00482367"/>
    <w:rsid w:val="004823F7"/>
    <w:rsid w:val="00482A38"/>
    <w:rsid w:val="00482AAA"/>
    <w:rsid w:val="00482D04"/>
    <w:rsid w:val="004831F4"/>
    <w:rsid w:val="004834C7"/>
    <w:rsid w:val="00483DB6"/>
    <w:rsid w:val="00483DE4"/>
    <w:rsid w:val="00483E65"/>
    <w:rsid w:val="004842A4"/>
    <w:rsid w:val="004843E0"/>
    <w:rsid w:val="00484736"/>
    <w:rsid w:val="00484FD1"/>
    <w:rsid w:val="004850C7"/>
    <w:rsid w:val="00485369"/>
    <w:rsid w:val="00485BA4"/>
    <w:rsid w:val="0048631A"/>
    <w:rsid w:val="00486DDD"/>
    <w:rsid w:val="00486E0B"/>
    <w:rsid w:val="004870A4"/>
    <w:rsid w:val="0048721C"/>
    <w:rsid w:val="00487450"/>
    <w:rsid w:val="00487A7B"/>
    <w:rsid w:val="00487C00"/>
    <w:rsid w:val="00487C48"/>
    <w:rsid w:val="00487CDF"/>
    <w:rsid w:val="004901C0"/>
    <w:rsid w:val="004904C0"/>
    <w:rsid w:val="0049056E"/>
    <w:rsid w:val="00490895"/>
    <w:rsid w:val="00490964"/>
    <w:rsid w:val="0049128D"/>
    <w:rsid w:val="004916D8"/>
    <w:rsid w:val="00492F71"/>
    <w:rsid w:val="00493451"/>
    <w:rsid w:val="0049353C"/>
    <w:rsid w:val="004937AD"/>
    <w:rsid w:val="00493972"/>
    <w:rsid w:val="00493AFB"/>
    <w:rsid w:val="00493CF2"/>
    <w:rsid w:val="00493D61"/>
    <w:rsid w:val="00494038"/>
    <w:rsid w:val="0049471C"/>
    <w:rsid w:val="004947D8"/>
    <w:rsid w:val="00494A24"/>
    <w:rsid w:val="00495946"/>
    <w:rsid w:val="00495DA4"/>
    <w:rsid w:val="00495F76"/>
    <w:rsid w:val="00495F79"/>
    <w:rsid w:val="0049615C"/>
    <w:rsid w:val="00496311"/>
    <w:rsid w:val="00496336"/>
    <w:rsid w:val="00496431"/>
    <w:rsid w:val="00496654"/>
    <w:rsid w:val="00496681"/>
    <w:rsid w:val="00497575"/>
    <w:rsid w:val="004978B7"/>
    <w:rsid w:val="00497AEF"/>
    <w:rsid w:val="00497F21"/>
    <w:rsid w:val="004A0857"/>
    <w:rsid w:val="004A0869"/>
    <w:rsid w:val="004A08BE"/>
    <w:rsid w:val="004A08DC"/>
    <w:rsid w:val="004A0CDE"/>
    <w:rsid w:val="004A0E1A"/>
    <w:rsid w:val="004A1459"/>
    <w:rsid w:val="004A1A05"/>
    <w:rsid w:val="004A20CD"/>
    <w:rsid w:val="004A2356"/>
    <w:rsid w:val="004A2408"/>
    <w:rsid w:val="004A2CB8"/>
    <w:rsid w:val="004A2E78"/>
    <w:rsid w:val="004A30C7"/>
    <w:rsid w:val="004A3642"/>
    <w:rsid w:val="004A38C2"/>
    <w:rsid w:val="004A3B5E"/>
    <w:rsid w:val="004A3D1C"/>
    <w:rsid w:val="004A3D5C"/>
    <w:rsid w:val="004A3EDD"/>
    <w:rsid w:val="004A40CC"/>
    <w:rsid w:val="004A4419"/>
    <w:rsid w:val="004A460C"/>
    <w:rsid w:val="004A4838"/>
    <w:rsid w:val="004A4B1C"/>
    <w:rsid w:val="004A4C6A"/>
    <w:rsid w:val="004A4E32"/>
    <w:rsid w:val="004A5374"/>
    <w:rsid w:val="004A56B3"/>
    <w:rsid w:val="004A5A9E"/>
    <w:rsid w:val="004A5D21"/>
    <w:rsid w:val="004A6BC8"/>
    <w:rsid w:val="004A6BEF"/>
    <w:rsid w:val="004A6D05"/>
    <w:rsid w:val="004A6D43"/>
    <w:rsid w:val="004A6FFC"/>
    <w:rsid w:val="004A745E"/>
    <w:rsid w:val="004A7474"/>
    <w:rsid w:val="004A7F7A"/>
    <w:rsid w:val="004B001B"/>
    <w:rsid w:val="004B0722"/>
    <w:rsid w:val="004B073F"/>
    <w:rsid w:val="004B0C88"/>
    <w:rsid w:val="004B11DC"/>
    <w:rsid w:val="004B2074"/>
    <w:rsid w:val="004B21CE"/>
    <w:rsid w:val="004B25D0"/>
    <w:rsid w:val="004B2729"/>
    <w:rsid w:val="004B27A1"/>
    <w:rsid w:val="004B2998"/>
    <w:rsid w:val="004B2C0C"/>
    <w:rsid w:val="004B2DE2"/>
    <w:rsid w:val="004B2F2C"/>
    <w:rsid w:val="004B2FF5"/>
    <w:rsid w:val="004B3AC7"/>
    <w:rsid w:val="004B3B4D"/>
    <w:rsid w:val="004B4253"/>
    <w:rsid w:val="004B495F"/>
    <w:rsid w:val="004B5027"/>
    <w:rsid w:val="004B51A1"/>
    <w:rsid w:val="004B5682"/>
    <w:rsid w:val="004B5F7C"/>
    <w:rsid w:val="004B6256"/>
    <w:rsid w:val="004B63CC"/>
    <w:rsid w:val="004B665A"/>
    <w:rsid w:val="004B695B"/>
    <w:rsid w:val="004B6DC9"/>
    <w:rsid w:val="004B73F7"/>
    <w:rsid w:val="004B744D"/>
    <w:rsid w:val="004B74B0"/>
    <w:rsid w:val="004B76CD"/>
    <w:rsid w:val="004B7A45"/>
    <w:rsid w:val="004B7C97"/>
    <w:rsid w:val="004B7E21"/>
    <w:rsid w:val="004C0028"/>
    <w:rsid w:val="004C04C5"/>
    <w:rsid w:val="004C10D4"/>
    <w:rsid w:val="004C150D"/>
    <w:rsid w:val="004C170A"/>
    <w:rsid w:val="004C1C10"/>
    <w:rsid w:val="004C1FB2"/>
    <w:rsid w:val="004C228D"/>
    <w:rsid w:val="004C24F3"/>
    <w:rsid w:val="004C275E"/>
    <w:rsid w:val="004C28F3"/>
    <w:rsid w:val="004C2C46"/>
    <w:rsid w:val="004C2D7F"/>
    <w:rsid w:val="004C2D9E"/>
    <w:rsid w:val="004C2E26"/>
    <w:rsid w:val="004C32AE"/>
    <w:rsid w:val="004C33F9"/>
    <w:rsid w:val="004C3582"/>
    <w:rsid w:val="004C39C3"/>
    <w:rsid w:val="004C41D0"/>
    <w:rsid w:val="004C453B"/>
    <w:rsid w:val="004C4827"/>
    <w:rsid w:val="004C49FC"/>
    <w:rsid w:val="004C55E3"/>
    <w:rsid w:val="004C55E8"/>
    <w:rsid w:val="004C572D"/>
    <w:rsid w:val="004C5783"/>
    <w:rsid w:val="004C5890"/>
    <w:rsid w:val="004C5A29"/>
    <w:rsid w:val="004C5AA7"/>
    <w:rsid w:val="004C5F82"/>
    <w:rsid w:val="004C6411"/>
    <w:rsid w:val="004C6594"/>
    <w:rsid w:val="004C675C"/>
    <w:rsid w:val="004C6E57"/>
    <w:rsid w:val="004C6E85"/>
    <w:rsid w:val="004C6EB8"/>
    <w:rsid w:val="004C7F83"/>
    <w:rsid w:val="004D0368"/>
    <w:rsid w:val="004D0A05"/>
    <w:rsid w:val="004D10AC"/>
    <w:rsid w:val="004D12B6"/>
    <w:rsid w:val="004D1344"/>
    <w:rsid w:val="004D14BF"/>
    <w:rsid w:val="004D1549"/>
    <w:rsid w:val="004D1922"/>
    <w:rsid w:val="004D1BBF"/>
    <w:rsid w:val="004D20B1"/>
    <w:rsid w:val="004D21DC"/>
    <w:rsid w:val="004D23D6"/>
    <w:rsid w:val="004D292E"/>
    <w:rsid w:val="004D2D59"/>
    <w:rsid w:val="004D33FE"/>
    <w:rsid w:val="004D3637"/>
    <w:rsid w:val="004D39E8"/>
    <w:rsid w:val="004D3B81"/>
    <w:rsid w:val="004D3E2F"/>
    <w:rsid w:val="004D4212"/>
    <w:rsid w:val="004D44FD"/>
    <w:rsid w:val="004D4CFB"/>
    <w:rsid w:val="004D4DD0"/>
    <w:rsid w:val="004D5B08"/>
    <w:rsid w:val="004D5C25"/>
    <w:rsid w:val="004D5DE5"/>
    <w:rsid w:val="004D63F8"/>
    <w:rsid w:val="004D6482"/>
    <w:rsid w:val="004D6529"/>
    <w:rsid w:val="004D66E3"/>
    <w:rsid w:val="004D691D"/>
    <w:rsid w:val="004D70DA"/>
    <w:rsid w:val="004D71A0"/>
    <w:rsid w:val="004D7443"/>
    <w:rsid w:val="004D7505"/>
    <w:rsid w:val="004D75DA"/>
    <w:rsid w:val="004D77BA"/>
    <w:rsid w:val="004D78C6"/>
    <w:rsid w:val="004D7A52"/>
    <w:rsid w:val="004D7BA7"/>
    <w:rsid w:val="004E00E6"/>
    <w:rsid w:val="004E0BCF"/>
    <w:rsid w:val="004E0D78"/>
    <w:rsid w:val="004E0FC5"/>
    <w:rsid w:val="004E103E"/>
    <w:rsid w:val="004E1740"/>
    <w:rsid w:val="004E1868"/>
    <w:rsid w:val="004E193F"/>
    <w:rsid w:val="004E1F42"/>
    <w:rsid w:val="004E208B"/>
    <w:rsid w:val="004E21B2"/>
    <w:rsid w:val="004E23B0"/>
    <w:rsid w:val="004E31BD"/>
    <w:rsid w:val="004E31E8"/>
    <w:rsid w:val="004E35F5"/>
    <w:rsid w:val="004E39FC"/>
    <w:rsid w:val="004E405E"/>
    <w:rsid w:val="004E408B"/>
    <w:rsid w:val="004E40FF"/>
    <w:rsid w:val="004E4647"/>
    <w:rsid w:val="004E4D7C"/>
    <w:rsid w:val="004E534C"/>
    <w:rsid w:val="004E5442"/>
    <w:rsid w:val="004E59D2"/>
    <w:rsid w:val="004E63BB"/>
    <w:rsid w:val="004E668E"/>
    <w:rsid w:val="004E6DED"/>
    <w:rsid w:val="004E724E"/>
    <w:rsid w:val="004E7267"/>
    <w:rsid w:val="004E7BF8"/>
    <w:rsid w:val="004E7E84"/>
    <w:rsid w:val="004F0856"/>
    <w:rsid w:val="004F0A38"/>
    <w:rsid w:val="004F12B9"/>
    <w:rsid w:val="004F13C5"/>
    <w:rsid w:val="004F16A3"/>
    <w:rsid w:val="004F1811"/>
    <w:rsid w:val="004F1E1E"/>
    <w:rsid w:val="004F20AE"/>
    <w:rsid w:val="004F22E2"/>
    <w:rsid w:val="004F24D7"/>
    <w:rsid w:val="004F255B"/>
    <w:rsid w:val="004F25A5"/>
    <w:rsid w:val="004F2A0E"/>
    <w:rsid w:val="004F2BDB"/>
    <w:rsid w:val="004F2FE3"/>
    <w:rsid w:val="004F3A20"/>
    <w:rsid w:val="004F3A45"/>
    <w:rsid w:val="004F3ADD"/>
    <w:rsid w:val="004F3CE4"/>
    <w:rsid w:val="004F3F92"/>
    <w:rsid w:val="004F425A"/>
    <w:rsid w:val="004F47EF"/>
    <w:rsid w:val="004F4A00"/>
    <w:rsid w:val="004F4A5B"/>
    <w:rsid w:val="004F4D05"/>
    <w:rsid w:val="004F4E77"/>
    <w:rsid w:val="004F5102"/>
    <w:rsid w:val="004F5138"/>
    <w:rsid w:val="004F52F3"/>
    <w:rsid w:val="004F564F"/>
    <w:rsid w:val="004F58C4"/>
    <w:rsid w:val="004F7083"/>
    <w:rsid w:val="004F77EB"/>
    <w:rsid w:val="004F791A"/>
    <w:rsid w:val="004F7B45"/>
    <w:rsid w:val="004F7EE4"/>
    <w:rsid w:val="005002F0"/>
    <w:rsid w:val="0050044C"/>
    <w:rsid w:val="00500962"/>
    <w:rsid w:val="00500AAF"/>
    <w:rsid w:val="00500F7F"/>
    <w:rsid w:val="005010F4"/>
    <w:rsid w:val="00501621"/>
    <w:rsid w:val="00501879"/>
    <w:rsid w:val="005018BF"/>
    <w:rsid w:val="00501A22"/>
    <w:rsid w:val="0050224A"/>
    <w:rsid w:val="00502341"/>
    <w:rsid w:val="0050293B"/>
    <w:rsid w:val="00502A19"/>
    <w:rsid w:val="00502D03"/>
    <w:rsid w:val="005030EE"/>
    <w:rsid w:val="00503282"/>
    <w:rsid w:val="00503588"/>
    <w:rsid w:val="00503720"/>
    <w:rsid w:val="0050407B"/>
    <w:rsid w:val="00504361"/>
    <w:rsid w:val="00504560"/>
    <w:rsid w:val="005048B1"/>
    <w:rsid w:val="00504AE2"/>
    <w:rsid w:val="00504C9C"/>
    <w:rsid w:val="00504D2B"/>
    <w:rsid w:val="005058D7"/>
    <w:rsid w:val="00505B9D"/>
    <w:rsid w:val="00505C2E"/>
    <w:rsid w:val="00505DEB"/>
    <w:rsid w:val="00506286"/>
    <w:rsid w:val="0050629D"/>
    <w:rsid w:val="005065EA"/>
    <w:rsid w:val="005068E5"/>
    <w:rsid w:val="005068FA"/>
    <w:rsid w:val="00506CE9"/>
    <w:rsid w:val="005075F1"/>
    <w:rsid w:val="005077C6"/>
    <w:rsid w:val="00507B16"/>
    <w:rsid w:val="00507BA4"/>
    <w:rsid w:val="00507F19"/>
    <w:rsid w:val="00507F95"/>
    <w:rsid w:val="00510143"/>
    <w:rsid w:val="005106E7"/>
    <w:rsid w:val="00510BB4"/>
    <w:rsid w:val="00511064"/>
    <w:rsid w:val="00511309"/>
    <w:rsid w:val="00511571"/>
    <w:rsid w:val="005115C5"/>
    <w:rsid w:val="0051171B"/>
    <w:rsid w:val="005117D5"/>
    <w:rsid w:val="00512089"/>
    <w:rsid w:val="00512F60"/>
    <w:rsid w:val="00512F88"/>
    <w:rsid w:val="005141B1"/>
    <w:rsid w:val="00514BC6"/>
    <w:rsid w:val="00514EC1"/>
    <w:rsid w:val="005152A8"/>
    <w:rsid w:val="005152DB"/>
    <w:rsid w:val="0051564A"/>
    <w:rsid w:val="00515961"/>
    <w:rsid w:val="005159A7"/>
    <w:rsid w:val="00515B9A"/>
    <w:rsid w:val="00515B9E"/>
    <w:rsid w:val="0051609F"/>
    <w:rsid w:val="005161B6"/>
    <w:rsid w:val="005161CD"/>
    <w:rsid w:val="0051777E"/>
    <w:rsid w:val="00517C31"/>
    <w:rsid w:val="005201E2"/>
    <w:rsid w:val="00520267"/>
    <w:rsid w:val="005202C4"/>
    <w:rsid w:val="005205C6"/>
    <w:rsid w:val="00520738"/>
    <w:rsid w:val="005207FB"/>
    <w:rsid w:val="00520E06"/>
    <w:rsid w:val="0052139F"/>
    <w:rsid w:val="005214BA"/>
    <w:rsid w:val="00521884"/>
    <w:rsid w:val="00521AC7"/>
    <w:rsid w:val="00521B7D"/>
    <w:rsid w:val="00521F3A"/>
    <w:rsid w:val="00522198"/>
    <w:rsid w:val="00522325"/>
    <w:rsid w:val="00522506"/>
    <w:rsid w:val="00522BA3"/>
    <w:rsid w:val="00522E0A"/>
    <w:rsid w:val="00523F88"/>
    <w:rsid w:val="00524175"/>
    <w:rsid w:val="005243BE"/>
    <w:rsid w:val="00524631"/>
    <w:rsid w:val="0052523F"/>
    <w:rsid w:val="0052543B"/>
    <w:rsid w:val="00525449"/>
    <w:rsid w:val="00525502"/>
    <w:rsid w:val="00525597"/>
    <w:rsid w:val="0052590F"/>
    <w:rsid w:val="00525C34"/>
    <w:rsid w:val="005262CA"/>
    <w:rsid w:val="005268E3"/>
    <w:rsid w:val="00526AE4"/>
    <w:rsid w:val="00526D5C"/>
    <w:rsid w:val="00527097"/>
    <w:rsid w:val="00527487"/>
    <w:rsid w:val="0052758A"/>
    <w:rsid w:val="0052764A"/>
    <w:rsid w:val="00527829"/>
    <w:rsid w:val="00527932"/>
    <w:rsid w:val="00527944"/>
    <w:rsid w:val="00527AE6"/>
    <w:rsid w:val="00530263"/>
    <w:rsid w:val="00530547"/>
    <w:rsid w:val="00530AFE"/>
    <w:rsid w:val="00530F52"/>
    <w:rsid w:val="0053107F"/>
    <w:rsid w:val="005310D5"/>
    <w:rsid w:val="00531820"/>
    <w:rsid w:val="00531886"/>
    <w:rsid w:val="0053227C"/>
    <w:rsid w:val="00532860"/>
    <w:rsid w:val="00533500"/>
    <w:rsid w:val="005339F9"/>
    <w:rsid w:val="00533CD3"/>
    <w:rsid w:val="005343CA"/>
    <w:rsid w:val="0053446D"/>
    <w:rsid w:val="00534882"/>
    <w:rsid w:val="0053501D"/>
    <w:rsid w:val="005350A7"/>
    <w:rsid w:val="00535527"/>
    <w:rsid w:val="00535A02"/>
    <w:rsid w:val="00535C8E"/>
    <w:rsid w:val="00535DAE"/>
    <w:rsid w:val="00535F12"/>
    <w:rsid w:val="00535F91"/>
    <w:rsid w:val="00536D17"/>
    <w:rsid w:val="00536E62"/>
    <w:rsid w:val="005371B2"/>
    <w:rsid w:val="005379C2"/>
    <w:rsid w:val="00537FEA"/>
    <w:rsid w:val="00540649"/>
    <w:rsid w:val="0054077B"/>
    <w:rsid w:val="00540921"/>
    <w:rsid w:val="00540D46"/>
    <w:rsid w:val="00540E93"/>
    <w:rsid w:val="00541125"/>
    <w:rsid w:val="00541361"/>
    <w:rsid w:val="00541530"/>
    <w:rsid w:val="00541603"/>
    <w:rsid w:val="00541AEA"/>
    <w:rsid w:val="00541C38"/>
    <w:rsid w:val="0054208C"/>
    <w:rsid w:val="00542A04"/>
    <w:rsid w:val="00542AAA"/>
    <w:rsid w:val="00542CDD"/>
    <w:rsid w:val="0054315A"/>
    <w:rsid w:val="0054338A"/>
    <w:rsid w:val="0054339D"/>
    <w:rsid w:val="005439C7"/>
    <w:rsid w:val="005439F8"/>
    <w:rsid w:val="00543DBF"/>
    <w:rsid w:val="00543DF6"/>
    <w:rsid w:val="005443B2"/>
    <w:rsid w:val="00544587"/>
    <w:rsid w:val="0054479F"/>
    <w:rsid w:val="00544EE3"/>
    <w:rsid w:val="0054500C"/>
    <w:rsid w:val="0054507A"/>
    <w:rsid w:val="005454F9"/>
    <w:rsid w:val="00545969"/>
    <w:rsid w:val="0054597D"/>
    <w:rsid w:val="00545A45"/>
    <w:rsid w:val="00545D7A"/>
    <w:rsid w:val="00546262"/>
    <w:rsid w:val="005463A3"/>
    <w:rsid w:val="00546730"/>
    <w:rsid w:val="00546B6F"/>
    <w:rsid w:val="00546CE7"/>
    <w:rsid w:val="00546F82"/>
    <w:rsid w:val="00547039"/>
    <w:rsid w:val="0054739F"/>
    <w:rsid w:val="0054786D"/>
    <w:rsid w:val="00547A03"/>
    <w:rsid w:val="00547B83"/>
    <w:rsid w:val="00547C8B"/>
    <w:rsid w:val="0055037A"/>
    <w:rsid w:val="0055057F"/>
    <w:rsid w:val="0055067C"/>
    <w:rsid w:val="005507B2"/>
    <w:rsid w:val="00550CAB"/>
    <w:rsid w:val="00551BA8"/>
    <w:rsid w:val="00551E3F"/>
    <w:rsid w:val="005525E4"/>
    <w:rsid w:val="0055266D"/>
    <w:rsid w:val="005535B6"/>
    <w:rsid w:val="0055391D"/>
    <w:rsid w:val="00554124"/>
    <w:rsid w:val="00554211"/>
    <w:rsid w:val="00554693"/>
    <w:rsid w:val="005546AD"/>
    <w:rsid w:val="00554721"/>
    <w:rsid w:val="00554796"/>
    <w:rsid w:val="0055484E"/>
    <w:rsid w:val="005548B1"/>
    <w:rsid w:val="00554D60"/>
    <w:rsid w:val="0055528E"/>
    <w:rsid w:val="00555368"/>
    <w:rsid w:val="00555475"/>
    <w:rsid w:val="00555861"/>
    <w:rsid w:val="00555C22"/>
    <w:rsid w:val="00555C75"/>
    <w:rsid w:val="005561DD"/>
    <w:rsid w:val="00556A29"/>
    <w:rsid w:val="005570AD"/>
    <w:rsid w:val="005570F4"/>
    <w:rsid w:val="005574F2"/>
    <w:rsid w:val="00557F19"/>
    <w:rsid w:val="00560432"/>
    <w:rsid w:val="005610A8"/>
    <w:rsid w:val="005610EA"/>
    <w:rsid w:val="005613F6"/>
    <w:rsid w:val="00561664"/>
    <w:rsid w:val="00561F4E"/>
    <w:rsid w:val="00562A51"/>
    <w:rsid w:val="00562C2D"/>
    <w:rsid w:val="00562C52"/>
    <w:rsid w:val="005630B1"/>
    <w:rsid w:val="005632F0"/>
    <w:rsid w:val="0056344A"/>
    <w:rsid w:val="005636B0"/>
    <w:rsid w:val="00563C91"/>
    <w:rsid w:val="00563E71"/>
    <w:rsid w:val="00563FDE"/>
    <w:rsid w:val="005646AC"/>
    <w:rsid w:val="005646FB"/>
    <w:rsid w:val="00564734"/>
    <w:rsid w:val="00564C21"/>
    <w:rsid w:val="00564C95"/>
    <w:rsid w:val="00564D05"/>
    <w:rsid w:val="0056531C"/>
    <w:rsid w:val="005655AC"/>
    <w:rsid w:val="0056563C"/>
    <w:rsid w:val="00565865"/>
    <w:rsid w:val="00565DBB"/>
    <w:rsid w:val="00565DEF"/>
    <w:rsid w:val="005663FE"/>
    <w:rsid w:val="00566646"/>
    <w:rsid w:val="00566B12"/>
    <w:rsid w:val="005672E6"/>
    <w:rsid w:val="005677AB"/>
    <w:rsid w:val="005678F0"/>
    <w:rsid w:val="00567B7B"/>
    <w:rsid w:val="005704E3"/>
    <w:rsid w:val="00570A85"/>
    <w:rsid w:val="0057157E"/>
    <w:rsid w:val="00571A0B"/>
    <w:rsid w:val="00571BEF"/>
    <w:rsid w:val="00571D63"/>
    <w:rsid w:val="005721CA"/>
    <w:rsid w:val="005725F1"/>
    <w:rsid w:val="0057326A"/>
    <w:rsid w:val="005738A7"/>
    <w:rsid w:val="005739DD"/>
    <w:rsid w:val="005739F3"/>
    <w:rsid w:val="00573F6F"/>
    <w:rsid w:val="0057436B"/>
    <w:rsid w:val="00574A3D"/>
    <w:rsid w:val="00574CD7"/>
    <w:rsid w:val="00574E0A"/>
    <w:rsid w:val="00575143"/>
    <w:rsid w:val="00575244"/>
    <w:rsid w:val="005756DB"/>
    <w:rsid w:val="005758DC"/>
    <w:rsid w:val="0057594C"/>
    <w:rsid w:val="005762E2"/>
    <w:rsid w:val="00576E38"/>
    <w:rsid w:val="0057700E"/>
    <w:rsid w:val="005773C7"/>
    <w:rsid w:val="00577998"/>
    <w:rsid w:val="00580169"/>
    <w:rsid w:val="00580263"/>
    <w:rsid w:val="005802FD"/>
    <w:rsid w:val="005803AC"/>
    <w:rsid w:val="005808BE"/>
    <w:rsid w:val="00580ECD"/>
    <w:rsid w:val="005810EE"/>
    <w:rsid w:val="005811FB"/>
    <w:rsid w:val="005814A1"/>
    <w:rsid w:val="005814A7"/>
    <w:rsid w:val="0058170D"/>
    <w:rsid w:val="00581846"/>
    <w:rsid w:val="00581E10"/>
    <w:rsid w:val="005820B2"/>
    <w:rsid w:val="00582150"/>
    <w:rsid w:val="0058239E"/>
    <w:rsid w:val="005823FB"/>
    <w:rsid w:val="005826F1"/>
    <w:rsid w:val="00582925"/>
    <w:rsid w:val="00582961"/>
    <w:rsid w:val="00582A84"/>
    <w:rsid w:val="00582AE2"/>
    <w:rsid w:val="00583325"/>
    <w:rsid w:val="00583BE4"/>
    <w:rsid w:val="00583CA8"/>
    <w:rsid w:val="00583E0A"/>
    <w:rsid w:val="00583F95"/>
    <w:rsid w:val="00584888"/>
    <w:rsid w:val="00584C17"/>
    <w:rsid w:val="00585213"/>
    <w:rsid w:val="005858E6"/>
    <w:rsid w:val="00585B12"/>
    <w:rsid w:val="00585CA1"/>
    <w:rsid w:val="00585D12"/>
    <w:rsid w:val="00586595"/>
    <w:rsid w:val="00586756"/>
    <w:rsid w:val="005868AA"/>
    <w:rsid w:val="00586CE4"/>
    <w:rsid w:val="00586FBC"/>
    <w:rsid w:val="00587227"/>
    <w:rsid w:val="0058741C"/>
    <w:rsid w:val="00587C5D"/>
    <w:rsid w:val="00587D16"/>
    <w:rsid w:val="00587EB2"/>
    <w:rsid w:val="00587EB3"/>
    <w:rsid w:val="0059091B"/>
    <w:rsid w:val="00590EB5"/>
    <w:rsid w:val="00590F9C"/>
    <w:rsid w:val="00591003"/>
    <w:rsid w:val="0059128A"/>
    <w:rsid w:val="00591560"/>
    <w:rsid w:val="0059165A"/>
    <w:rsid w:val="00591726"/>
    <w:rsid w:val="00591755"/>
    <w:rsid w:val="0059187F"/>
    <w:rsid w:val="005919D2"/>
    <w:rsid w:val="00591A53"/>
    <w:rsid w:val="00591CB2"/>
    <w:rsid w:val="00592551"/>
    <w:rsid w:val="005926E1"/>
    <w:rsid w:val="00592793"/>
    <w:rsid w:val="00592AF7"/>
    <w:rsid w:val="00592B22"/>
    <w:rsid w:val="00592E18"/>
    <w:rsid w:val="0059308A"/>
    <w:rsid w:val="00593816"/>
    <w:rsid w:val="005938BA"/>
    <w:rsid w:val="00593C78"/>
    <w:rsid w:val="005940AA"/>
    <w:rsid w:val="0059443B"/>
    <w:rsid w:val="00594472"/>
    <w:rsid w:val="005950CB"/>
    <w:rsid w:val="005954A3"/>
    <w:rsid w:val="0059572A"/>
    <w:rsid w:val="005959BC"/>
    <w:rsid w:val="00595C99"/>
    <w:rsid w:val="00595D55"/>
    <w:rsid w:val="00595E69"/>
    <w:rsid w:val="00596218"/>
    <w:rsid w:val="005964EE"/>
    <w:rsid w:val="00596822"/>
    <w:rsid w:val="00597386"/>
    <w:rsid w:val="005978DD"/>
    <w:rsid w:val="0059794A"/>
    <w:rsid w:val="00597ABD"/>
    <w:rsid w:val="005A000E"/>
    <w:rsid w:val="005A0486"/>
    <w:rsid w:val="005A07B8"/>
    <w:rsid w:val="005A08D6"/>
    <w:rsid w:val="005A0BFC"/>
    <w:rsid w:val="005A1295"/>
    <w:rsid w:val="005A1961"/>
    <w:rsid w:val="005A1D69"/>
    <w:rsid w:val="005A2123"/>
    <w:rsid w:val="005A2792"/>
    <w:rsid w:val="005A2CC4"/>
    <w:rsid w:val="005A2E3E"/>
    <w:rsid w:val="005A3479"/>
    <w:rsid w:val="005A35B8"/>
    <w:rsid w:val="005A35C5"/>
    <w:rsid w:val="005A3716"/>
    <w:rsid w:val="005A37C1"/>
    <w:rsid w:val="005A3969"/>
    <w:rsid w:val="005A3A6C"/>
    <w:rsid w:val="005A3D51"/>
    <w:rsid w:val="005A40C5"/>
    <w:rsid w:val="005A43CB"/>
    <w:rsid w:val="005A4843"/>
    <w:rsid w:val="005A4C33"/>
    <w:rsid w:val="005A4CEC"/>
    <w:rsid w:val="005A4D15"/>
    <w:rsid w:val="005A552A"/>
    <w:rsid w:val="005A5639"/>
    <w:rsid w:val="005A587B"/>
    <w:rsid w:val="005A58CA"/>
    <w:rsid w:val="005A5B5B"/>
    <w:rsid w:val="005A5F1C"/>
    <w:rsid w:val="005A609E"/>
    <w:rsid w:val="005A63C8"/>
    <w:rsid w:val="005A63F2"/>
    <w:rsid w:val="005A6813"/>
    <w:rsid w:val="005A6938"/>
    <w:rsid w:val="005A6B87"/>
    <w:rsid w:val="005A6EEB"/>
    <w:rsid w:val="005A7269"/>
    <w:rsid w:val="005A728C"/>
    <w:rsid w:val="005A75BE"/>
    <w:rsid w:val="005A78B0"/>
    <w:rsid w:val="005A7AB4"/>
    <w:rsid w:val="005A7D65"/>
    <w:rsid w:val="005B001F"/>
    <w:rsid w:val="005B01C0"/>
    <w:rsid w:val="005B0291"/>
    <w:rsid w:val="005B09A4"/>
    <w:rsid w:val="005B09B3"/>
    <w:rsid w:val="005B1523"/>
    <w:rsid w:val="005B16BD"/>
    <w:rsid w:val="005B19FD"/>
    <w:rsid w:val="005B1F77"/>
    <w:rsid w:val="005B237E"/>
    <w:rsid w:val="005B2C9B"/>
    <w:rsid w:val="005B31BD"/>
    <w:rsid w:val="005B32DC"/>
    <w:rsid w:val="005B363A"/>
    <w:rsid w:val="005B3694"/>
    <w:rsid w:val="005B37C3"/>
    <w:rsid w:val="005B3925"/>
    <w:rsid w:val="005B3959"/>
    <w:rsid w:val="005B40AB"/>
    <w:rsid w:val="005B4514"/>
    <w:rsid w:val="005B45E5"/>
    <w:rsid w:val="005B4C0B"/>
    <w:rsid w:val="005B509F"/>
    <w:rsid w:val="005B55BB"/>
    <w:rsid w:val="005B5B43"/>
    <w:rsid w:val="005B6223"/>
    <w:rsid w:val="005B6A65"/>
    <w:rsid w:val="005B6B64"/>
    <w:rsid w:val="005B6C4E"/>
    <w:rsid w:val="005B6DF3"/>
    <w:rsid w:val="005B6E07"/>
    <w:rsid w:val="005B6ECD"/>
    <w:rsid w:val="005B6FE6"/>
    <w:rsid w:val="005B7336"/>
    <w:rsid w:val="005B7359"/>
    <w:rsid w:val="005B7574"/>
    <w:rsid w:val="005B77D6"/>
    <w:rsid w:val="005B7ABF"/>
    <w:rsid w:val="005B7EBC"/>
    <w:rsid w:val="005B7FBC"/>
    <w:rsid w:val="005C0690"/>
    <w:rsid w:val="005C071E"/>
    <w:rsid w:val="005C073D"/>
    <w:rsid w:val="005C0B12"/>
    <w:rsid w:val="005C0C5E"/>
    <w:rsid w:val="005C0FD0"/>
    <w:rsid w:val="005C1025"/>
    <w:rsid w:val="005C176F"/>
    <w:rsid w:val="005C1887"/>
    <w:rsid w:val="005C1B8E"/>
    <w:rsid w:val="005C1BB4"/>
    <w:rsid w:val="005C1C9C"/>
    <w:rsid w:val="005C1DF7"/>
    <w:rsid w:val="005C1EB9"/>
    <w:rsid w:val="005C1EFC"/>
    <w:rsid w:val="005C1F60"/>
    <w:rsid w:val="005C1F9F"/>
    <w:rsid w:val="005C207A"/>
    <w:rsid w:val="005C3207"/>
    <w:rsid w:val="005C3535"/>
    <w:rsid w:val="005C39F8"/>
    <w:rsid w:val="005C3FFF"/>
    <w:rsid w:val="005C4310"/>
    <w:rsid w:val="005C4A24"/>
    <w:rsid w:val="005C4CEB"/>
    <w:rsid w:val="005C5C54"/>
    <w:rsid w:val="005C5D32"/>
    <w:rsid w:val="005C5D5E"/>
    <w:rsid w:val="005C5F66"/>
    <w:rsid w:val="005C5FC6"/>
    <w:rsid w:val="005C64DF"/>
    <w:rsid w:val="005C654F"/>
    <w:rsid w:val="005C69C7"/>
    <w:rsid w:val="005C6A27"/>
    <w:rsid w:val="005C6C82"/>
    <w:rsid w:val="005C6DA2"/>
    <w:rsid w:val="005C7569"/>
    <w:rsid w:val="005C7769"/>
    <w:rsid w:val="005C77A8"/>
    <w:rsid w:val="005D00BD"/>
    <w:rsid w:val="005D0C0D"/>
    <w:rsid w:val="005D0C85"/>
    <w:rsid w:val="005D12B5"/>
    <w:rsid w:val="005D12B7"/>
    <w:rsid w:val="005D1470"/>
    <w:rsid w:val="005D1808"/>
    <w:rsid w:val="005D1923"/>
    <w:rsid w:val="005D1C48"/>
    <w:rsid w:val="005D1D37"/>
    <w:rsid w:val="005D1E76"/>
    <w:rsid w:val="005D2B98"/>
    <w:rsid w:val="005D2E71"/>
    <w:rsid w:val="005D39E9"/>
    <w:rsid w:val="005D3D86"/>
    <w:rsid w:val="005D3E2A"/>
    <w:rsid w:val="005D3F11"/>
    <w:rsid w:val="005D4060"/>
    <w:rsid w:val="005D43ED"/>
    <w:rsid w:val="005D443C"/>
    <w:rsid w:val="005D4553"/>
    <w:rsid w:val="005D4910"/>
    <w:rsid w:val="005D4CC2"/>
    <w:rsid w:val="005D5116"/>
    <w:rsid w:val="005D565D"/>
    <w:rsid w:val="005D5F0D"/>
    <w:rsid w:val="005D5F7C"/>
    <w:rsid w:val="005D6290"/>
    <w:rsid w:val="005D6713"/>
    <w:rsid w:val="005D6975"/>
    <w:rsid w:val="005D69F0"/>
    <w:rsid w:val="005D6EAE"/>
    <w:rsid w:val="005D717D"/>
    <w:rsid w:val="005D73AD"/>
    <w:rsid w:val="005D74E8"/>
    <w:rsid w:val="005D7776"/>
    <w:rsid w:val="005E0636"/>
    <w:rsid w:val="005E098A"/>
    <w:rsid w:val="005E0AD0"/>
    <w:rsid w:val="005E116E"/>
    <w:rsid w:val="005E1A23"/>
    <w:rsid w:val="005E1C07"/>
    <w:rsid w:val="005E25F9"/>
    <w:rsid w:val="005E26BC"/>
    <w:rsid w:val="005E2754"/>
    <w:rsid w:val="005E2998"/>
    <w:rsid w:val="005E3021"/>
    <w:rsid w:val="005E3EBB"/>
    <w:rsid w:val="005E42D0"/>
    <w:rsid w:val="005E4448"/>
    <w:rsid w:val="005E446F"/>
    <w:rsid w:val="005E4795"/>
    <w:rsid w:val="005E4860"/>
    <w:rsid w:val="005E4911"/>
    <w:rsid w:val="005E529E"/>
    <w:rsid w:val="005E52DF"/>
    <w:rsid w:val="005E58A4"/>
    <w:rsid w:val="005E5F6B"/>
    <w:rsid w:val="005E6675"/>
    <w:rsid w:val="005E7606"/>
    <w:rsid w:val="005E7831"/>
    <w:rsid w:val="005E7DF0"/>
    <w:rsid w:val="005E7EC1"/>
    <w:rsid w:val="005E7EFB"/>
    <w:rsid w:val="005E7F08"/>
    <w:rsid w:val="005F0975"/>
    <w:rsid w:val="005F09B2"/>
    <w:rsid w:val="005F0E22"/>
    <w:rsid w:val="005F13A1"/>
    <w:rsid w:val="005F14CB"/>
    <w:rsid w:val="005F17C2"/>
    <w:rsid w:val="005F1AF2"/>
    <w:rsid w:val="005F1DB9"/>
    <w:rsid w:val="005F1FBE"/>
    <w:rsid w:val="005F23AC"/>
    <w:rsid w:val="005F2461"/>
    <w:rsid w:val="005F267E"/>
    <w:rsid w:val="005F2993"/>
    <w:rsid w:val="005F2A5E"/>
    <w:rsid w:val="005F304F"/>
    <w:rsid w:val="005F3194"/>
    <w:rsid w:val="005F33E7"/>
    <w:rsid w:val="005F3803"/>
    <w:rsid w:val="005F3965"/>
    <w:rsid w:val="005F3FD2"/>
    <w:rsid w:val="005F40B4"/>
    <w:rsid w:val="005F41C1"/>
    <w:rsid w:val="005F4496"/>
    <w:rsid w:val="005F4659"/>
    <w:rsid w:val="005F47A2"/>
    <w:rsid w:val="005F47B0"/>
    <w:rsid w:val="005F4855"/>
    <w:rsid w:val="005F49E3"/>
    <w:rsid w:val="005F4E1A"/>
    <w:rsid w:val="005F501E"/>
    <w:rsid w:val="005F54EE"/>
    <w:rsid w:val="005F5608"/>
    <w:rsid w:val="005F5643"/>
    <w:rsid w:val="005F5656"/>
    <w:rsid w:val="005F58C3"/>
    <w:rsid w:val="005F627C"/>
    <w:rsid w:val="005F64E1"/>
    <w:rsid w:val="005F6701"/>
    <w:rsid w:val="005F6D0F"/>
    <w:rsid w:val="005F6D51"/>
    <w:rsid w:val="005F6E4D"/>
    <w:rsid w:val="005F7284"/>
    <w:rsid w:val="005F73D2"/>
    <w:rsid w:val="005F75C5"/>
    <w:rsid w:val="005F773C"/>
    <w:rsid w:val="005F777A"/>
    <w:rsid w:val="006000E6"/>
    <w:rsid w:val="00600102"/>
    <w:rsid w:val="00600521"/>
    <w:rsid w:val="00600616"/>
    <w:rsid w:val="00600ACE"/>
    <w:rsid w:val="00600E03"/>
    <w:rsid w:val="00600E47"/>
    <w:rsid w:val="0060118C"/>
    <w:rsid w:val="006012F8"/>
    <w:rsid w:val="006014E0"/>
    <w:rsid w:val="00601B0D"/>
    <w:rsid w:val="00601E5B"/>
    <w:rsid w:val="00602455"/>
    <w:rsid w:val="006025DE"/>
    <w:rsid w:val="006027AB"/>
    <w:rsid w:val="0060300A"/>
    <w:rsid w:val="006030CB"/>
    <w:rsid w:val="00603D43"/>
    <w:rsid w:val="00604155"/>
    <w:rsid w:val="0060441C"/>
    <w:rsid w:val="006047F4"/>
    <w:rsid w:val="00604ED8"/>
    <w:rsid w:val="00605593"/>
    <w:rsid w:val="00605926"/>
    <w:rsid w:val="006059BA"/>
    <w:rsid w:val="00606152"/>
    <w:rsid w:val="006062BD"/>
    <w:rsid w:val="00606535"/>
    <w:rsid w:val="00606775"/>
    <w:rsid w:val="00606792"/>
    <w:rsid w:val="00606CD2"/>
    <w:rsid w:val="00606EF3"/>
    <w:rsid w:val="00607270"/>
    <w:rsid w:val="0060748A"/>
    <w:rsid w:val="006074A8"/>
    <w:rsid w:val="00607B09"/>
    <w:rsid w:val="00610002"/>
    <w:rsid w:val="00610A93"/>
    <w:rsid w:val="00610C28"/>
    <w:rsid w:val="00611296"/>
    <w:rsid w:val="00611855"/>
    <w:rsid w:val="006118AC"/>
    <w:rsid w:val="00611A4A"/>
    <w:rsid w:val="00611C9C"/>
    <w:rsid w:val="00612343"/>
    <w:rsid w:val="00612A59"/>
    <w:rsid w:val="00612C27"/>
    <w:rsid w:val="00612DBA"/>
    <w:rsid w:val="00612F86"/>
    <w:rsid w:val="0061370D"/>
    <w:rsid w:val="00613F40"/>
    <w:rsid w:val="00614578"/>
    <w:rsid w:val="0061466F"/>
    <w:rsid w:val="00614988"/>
    <w:rsid w:val="006149F0"/>
    <w:rsid w:val="00614AA0"/>
    <w:rsid w:val="00614ACC"/>
    <w:rsid w:val="00614D53"/>
    <w:rsid w:val="00615DE4"/>
    <w:rsid w:val="00615EB1"/>
    <w:rsid w:val="006169DB"/>
    <w:rsid w:val="00616C01"/>
    <w:rsid w:val="00616C0C"/>
    <w:rsid w:val="006173B1"/>
    <w:rsid w:val="0061755A"/>
    <w:rsid w:val="0061756A"/>
    <w:rsid w:val="00617612"/>
    <w:rsid w:val="00617694"/>
    <w:rsid w:val="0062000B"/>
    <w:rsid w:val="00620CFA"/>
    <w:rsid w:val="00620D6A"/>
    <w:rsid w:val="006216FB"/>
    <w:rsid w:val="006217E2"/>
    <w:rsid w:val="00621B30"/>
    <w:rsid w:val="00621BA4"/>
    <w:rsid w:val="006220EC"/>
    <w:rsid w:val="006224F9"/>
    <w:rsid w:val="00622779"/>
    <w:rsid w:val="00622CFB"/>
    <w:rsid w:val="0062389D"/>
    <w:rsid w:val="00623A9F"/>
    <w:rsid w:val="00623CA6"/>
    <w:rsid w:val="0062421B"/>
    <w:rsid w:val="00624270"/>
    <w:rsid w:val="006243C5"/>
    <w:rsid w:val="00624B8A"/>
    <w:rsid w:val="00624CE2"/>
    <w:rsid w:val="00625023"/>
    <w:rsid w:val="006250D8"/>
    <w:rsid w:val="006252AA"/>
    <w:rsid w:val="00625362"/>
    <w:rsid w:val="006256CA"/>
    <w:rsid w:val="00625845"/>
    <w:rsid w:val="00625A2A"/>
    <w:rsid w:val="00626395"/>
    <w:rsid w:val="006264BA"/>
    <w:rsid w:val="006266EF"/>
    <w:rsid w:val="00626D47"/>
    <w:rsid w:val="00626F50"/>
    <w:rsid w:val="006271A4"/>
    <w:rsid w:val="006271AB"/>
    <w:rsid w:val="00627291"/>
    <w:rsid w:val="0062747D"/>
    <w:rsid w:val="00627A08"/>
    <w:rsid w:val="00627AD2"/>
    <w:rsid w:val="00627FF3"/>
    <w:rsid w:val="0063049A"/>
    <w:rsid w:val="00630CDF"/>
    <w:rsid w:val="00630FB4"/>
    <w:rsid w:val="006317A5"/>
    <w:rsid w:val="00631CA4"/>
    <w:rsid w:val="00632346"/>
    <w:rsid w:val="00632637"/>
    <w:rsid w:val="0063279D"/>
    <w:rsid w:val="00632C68"/>
    <w:rsid w:val="00632D12"/>
    <w:rsid w:val="00632EB4"/>
    <w:rsid w:val="006337CD"/>
    <w:rsid w:val="00633E3B"/>
    <w:rsid w:val="00633F3C"/>
    <w:rsid w:val="0063401C"/>
    <w:rsid w:val="006340B8"/>
    <w:rsid w:val="0063412D"/>
    <w:rsid w:val="0063447F"/>
    <w:rsid w:val="006348C0"/>
    <w:rsid w:val="00634982"/>
    <w:rsid w:val="0063530B"/>
    <w:rsid w:val="006358B3"/>
    <w:rsid w:val="00635A11"/>
    <w:rsid w:val="00635C18"/>
    <w:rsid w:val="00635F8E"/>
    <w:rsid w:val="00636348"/>
    <w:rsid w:val="00636971"/>
    <w:rsid w:val="00636E2D"/>
    <w:rsid w:val="00637257"/>
    <w:rsid w:val="006374A2"/>
    <w:rsid w:val="006375AA"/>
    <w:rsid w:val="00637BAD"/>
    <w:rsid w:val="00637BC4"/>
    <w:rsid w:val="00637DD4"/>
    <w:rsid w:val="006400C9"/>
    <w:rsid w:val="00640D08"/>
    <w:rsid w:val="00640D19"/>
    <w:rsid w:val="00640F5F"/>
    <w:rsid w:val="00641139"/>
    <w:rsid w:val="00641181"/>
    <w:rsid w:val="00641407"/>
    <w:rsid w:val="00641512"/>
    <w:rsid w:val="00642412"/>
    <w:rsid w:val="00642CED"/>
    <w:rsid w:val="00642F05"/>
    <w:rsid w:val="00642F37"/>
    <w:rsid w:val="00643A07"/>
    <w:rsid w:val="00643BD8"/>
    <w:rsid w:val="0064498D"/>
    <w:rsid w:val="006449A7"/>
    <w:rsid w:val="006449FC"/>
    <w:rsid w:val="00644A68"/>
    <w:rsid w:val="00644B72"/>
    <w:rsid w:val="00645214"/>
    <w:rsid w:val="00645BD4"/>
    <w:rsid w:val="00645C1C"/>
    <w:rsid w:val="0064650E"/>
    <w:rsid w:val="0064675B"/>
    <w:rsid w:val="00646C2C"/>
    <w:rsid w:val="00646C71"/>
    <w:rsid w:val="00646D79"/>
    <w:rsid w:val="00647761"/>
    <w:rsid w:val="0064780E"/>
    <w:rsid w:val="00647A40"/>
    <w:rsid w:val="00650343"/>
    <w:rsid w:val="006511DD"/>
    <w:rsid w:val="006512C5"/>
    <w:rsid w:val="00651491"/>
    <w:rsid w:val="006526EA"/>
    <w:rsid w:val="0065307D"/>
    <w:rsid w:val="006538EF"/>
    <w:rsid w:val="00653D2A"/>
    <w:rsid w:val="00654F74"/>
    <w:rsid w:val="00655103"/>
    <w:rsid w:val="006554F4"/>
    <w:rsid w:val="00655509"/>
    <w:rsid w:val="00655B71"/>
    <w:rsid w:val="00655D58"/>
    <w:rsid w:val="006564EF"/>
    <w:rsid w:val="00656539"/>
    <w:rsid w:val="00656796"/>
    <w:rsid w:val="006567AC"/>
    <w:rsid w:val="00656C26"/>
    <w:rsid w:val="00656D76"/>
    <w:rsid w:val="00657225"/>
    <w:rsid w:val="0065722D"/>
    <w:rsid w:val="006572A6"/>
    <w:rsid w:val="00657D4E"/>
    <w:rsid w:val="00657E70"/>
    <w:rsid w:val="0066002E"/>
    <w:rsid w:val="00660319"/>
    <w:rsid w:val="006604BF"/>
    <w:rsid w:val="006606F2"/>
    <w:rsid w:val="0066096C"/>
    <w:rsid w:val="00660982"/>
    <w:rsid w:val="006609E7"/>
    <w:rsid w:val="00660E6B"/>
    <w:rsid w:val="0066168D"/>
    <w:rsid w:val="00661F92"/>
    <w:rsid w:val="0066208D"/>
    <w:rsid w:val="006625BF"/>
    <w:rsid w:val="00662990"/>
    <w:rsid w:val="006630B2"/>
    <w:rsid w:val="00663758"/>
    <w:rsid w:val="00663D8D"/>
    <w:rsid w:val="00663DB4"/>
    <w:rsid w:val="0066415B"/>
    <w:rsid w:val="006642BD"/>
    <w:rsid w:val="00664419"/>
    <w:rsid w:val="0066442C"/>
    <w:rsid w:val="00664F18"/>
    <w:rsid w:val="00664F1C"/>
    <w:rsid w:val="00665082"/>
    <w:rsid w:val="006650CE"/>
    <w:rsid w:val="006658B8"/>
    <w:rsid w:val="00666056"/>
    <w:rsid w:val="00666C05"/>
    <w:rsid w:val="00667645"/>
    <w:rsid w:val="00667A13"/>
    <w:rsid w:val="00667ACC"/>
    <w:rsid w:val="00667BF9"/>
    <w:rsid w:val="00667CC1"/>
    <w:rsid w:val="00667D7F"/>
    <w:rsid w:val="006708FC"/>
    <w:rsid w:val="00670AF8"/>
    <w:rsid w:val="00670C58"/>
    <w:rsid w:val="00670C99"/>
    <w:rsid w:val="00670D08"/>
    <w:rsid w:val="00671155"/>
    <w:rsid w:val="0067117B"/>
    <w:rsid w:val="00671193"/>
    <w:rsid w:val="006717E5"/>
    <w:rsid w:val="00671ABC"/>
    <w:rsid w:val="006724D3"/>
    <w:rsid w:val="00672F79"/>
    <w:rsid w:val="0067358D"/>
    <w:rsid w:val="006739C3"/>
    <w:rsid w:val="00673BC4"/>
    <w:rsid w:val="00673D16"/>
    <w:rsid w:val="00673FDB"/>
    <w:rsid w:val="0067405A"/>
    <w:rsid w:val="006742AD"/>
    <w:rsid w:val="00674854"/>
    <w:rsid w:val="00674BCF"/>
    <w:rsid w:val="00674E08"/>
    <w:rsid w:val="00674E1A"/>
    <w:rsid w:val="00674FDE"/>
    <w:rsid w:val="006751F3"/>
    <w:rsid w:val="00675785"/>
    <w:rsid w:val="00675A41"/>
    <w:rsid w:val="00675AE6"/>
    <w:rsid w:val="00675CB2"/>
    <w:rsid w:val="00675DE4"/>
    <w:rsid w:val="00676057"/>
    <w:rsid w:val="006762C3"/>
    <w:rsid w:val="00676438"/>
    <w:rsid w:val="00676775"/>
    <w:rsid w:val="00676910"/>
    <w:rsid w:val="00676917"/>
    <w:rsid w:val="00676B1B"/>
    <w:rsid w:val="00676C27"/>
    <w:rsid w:val="00676E2E"/>
    <w:rsid w:val="0067755C"/>
    <w:rsid w:val="00677FF1"/>
    <w:rsid w:val="0068002C"/>
    <w:rsid w:val="006802AD"/>
    <w:rsid w:val="006806D4"/>
    <w:rsid w:val="00681027"/>
    <w:rsid w:val="00681646"/>
    <w:rsid w:val="00682037"/>
    <w:rsid w:val="00682378"/>
    <w:rsid w:val="006826BC"/>
    <w:rsid w:val="00682A2B"/>
    <w:rsid w:val="00682B89"/>
    <w:rsid w:val="00682D3C"/>
    <w:rsid w:val="00682E67"/>
    <w:rsid w:val="0068301A"/>
    <w:rsid w:val="006831E6"/>
    <w:rsid w:val="006833D1"/>
    <w:rsid w:val="00683998"/>
    <w:rsid w:val="00683E22"/>
    <w:rsid w:val="006840F0"/>
    <w:rsid w:val="00684FC6"/>
    <w:rsid w:val="00684FCD"/>
    <w:rsid w:val="00685235"/>
    <w:rsid w:val="006852E0"/>
    <w:rsid w:val="00685CC9"/>
    <w:rsid w:val="00685D66"/>
    <w:rsid w:val="00686162"/>
    <w:rsid w:val="00686282"/>
    <w:rsid w:val="0068675E"/>
    <w:rsid w:val="00686800"/>
    <w:rsid w:val="00687080"/>
    <w:rsid w:val="00687BE5"/>
    <w:rsid w:val="006900F7"/>
    <w:rsid w:val="00690594"/>
    <w:rsid w:val="006906D2"/>
    <w:rsid w:val="006909ED"/>
    <w:rsid w:val="00691357"/>
    <w:rsid w:val="006913C6"/>
    <w:rsid w:val="006916D1"/>
    <w:rsid w:val="00691AAF"/>
    <w:rsid w:val="00691AB9"/>
    <w:rsid w:val="00691D31"/>
    <w:rsid w:val="00691FD6"/>
    <w:rsid w:val="00692D43"/>
    <w:rsid w:val="00693429"/>
    <w:rsid w:val="00693521"/>
    <w:rsid w:val="00693590"/>
    <w:rsid w:val="00693A3E"/>
    <w:rsid w:val="00693AB4"/>
    <w:rsid w:val="0069452E"/>
    <w:rsid w:val="0069457B"/>
    <w:rsid w:val="006953D5"/>
    <w:rsid w:val="006955C1"/>
    <w:rsid w:val="006958ED"/>
    <w:rsid w:val="006959D4"/>
    <w:rsid w:val="00695C2B"/>
    <w:rsid w:val="00695C6D"/>
    <w:rsid w:val="00695E5B"/>
    <w:rsid w:val="00695F58"/>
    <w:rsid w:val="0069604F"/>
    <w:rsid w:val="00696DB6"/>
    <w:rsid w:val="00696F5A"/>
    <w:rsid w:val="0069751F"/>
    <w:rsid w:val="006975AA"/>
    <w:rsid w:val="006978D6"/>
    <w:rsid w:val="006A04C5"/>
    <w:rsid w:val="006A0726"/>
    <w:rsid w:val="006A07A5"/>
    <w:rsid w:val="006A07C9"/>
    <w:rsid w:val="006A08DF"/>
    <w:rsid w:val="006A0ACE"/>
    <w:rsid w:val="006A0E6D"/>
    <w:rsid w:val="006A1681"/>
    <w:rsid w:val="006A17D4"/>
    <w:rsid w:val="006A1E36"/>
    <w:rsid w:val="006A1FB4"/>
    <w:rsid w:val="006A2023"/>
    <w:rsid w:val="006A20E8"/>
    <w:rsid w:val="006A239E"/>
    <w:rsid w:val="006A2BFF"/>
    <w:rsid w:val="006A31E2"/>
    <w:rsid w:val="006A37D2"/>
    <w:rsid w:val="006A4122"/>
    <w:rsid w:val="006A4178"/>
    <w:rsid w:val="006A4C88"/>
    <w:rsid w:val="006A5339"/>
    <w:rsid w:val="006A55B0"/>
    <w:rsid w:val="006A57B5"/>
    <w:rsid w:val="006A5917"/>
    <w:rsid w:val="006A5F3B"/>
    <w:rsid w:val="006A6742"/>
    <w:rsid w:val="006A6799"/>
    <w:rsid w:val="006A67B1"/>
    <w:rsid w:val="006A6922"/>
    <w:rsid w:val="006A706F"/>
    <w:rsid w:val="006A7389"/>
    <w:rsid w:val="006A74CC"/>
    <w:rsid w:val="006A75AC"/>
    <w:rsid w:val="006B012C"/>
    <w:rsid w:val="006B0BA0"/>
    <w:rsid w:val="006B0E65"/>
    <w:rsid w:val="006B0ED5"/>
    <w:rsid w:val="006B1269"/>
    <w:rsid w:val="006B19E9"/>
    <w:rsid w:val="006B1A2D"/>
    <w:rsid w:val="006B1BD3"/>
    <w:rsid w:val="006B28A3"/>
    <w:rsid w:val="006B29F5"/>
    <w:rsid w:val="006B2A90"/>
    <w:rsid w:val="006B2BFA"/>
    <w:rsid w:val="006B2D9C"/>
    <w:rsid w:val="006B2E73"/>
    <w:rsid w:val="006B324C"/>
    <w:rsid w:val="006B334D"/>
    <w:rsid w:val="006B3AF1"/>
    <w:rsid w:val="006B3B27"/>
    <w:rsid w:val="006B3C1A"/>
    <w:rsid w:val="006B4686"/>
    <w:rsid w:val="006B4BA8"/>
    <w:rsid w:val="006B4FD7"/>
    <w:rsid w:val="006B5059"/>
    <w:rsid w:val="006B5892"/>
    <w:rsid w:val="006B598D"/>
    <w:rsid w:val="006B5CA1"/>
    <w:rsid w:val="006B5E33"/>
    <w:rsid w:val="006B5F22"/>
    <w:rsid w:val="006B6513"/>
    <w:rsid w:val="006B7126"/>
    <w:rsid w:val="006B746B"/>
    <w:rsid w:val="006B7804"/>
    <w:rsid w:val="006B7CCB"/>
    <w:rsid w:val="006C0504"/>
    <w:rsid w:val="006C067A"/>
    <w:rsid w:val="006C07EF"/>
    <w:rsid w:val="006C15B2"/>
    <w:rsid w:val="006C167D"/>
    <w:rsid w:val="006C17A2"/>
    <w:rsid w:val="006C1FDC"/>
    <w:rsid w:val="006C205A"/>
    <w:rsid w:val="006C22BC"/>
    <w:rsid w:val="006C38D7"/>
    <w:rsid w:val="006C3B30"/>
    <w:rsid w:val="006C3BC4"/>
    <w:rsid w:val="006C4122"/>
    <w:rsid w:val="006C4257"/>
    <w:rsid w:val="006C4DF8"/>
    <w:rsid w:val="006C60EC"/>
    <w:rsid w:val="006C6281"/>
    <w:rsid w:val="006C62AB"/>
    <w:rsid w:val="006C63FE"/>
    <w:rsid w:val="006C65DD"/>
    <w:rsid w:val="006C66B9"/>
    <w:rsid w:val="006C6B15"/>
    <w:rsid w:val="006C6F1D"/>
    <w:rsid w:val="006C7234"/>
    <w:rsid w:val="006C7A9B"/>
    <w:rsid w:val="006D00F5"/>
    <w:rsid w:val="006D064D"/>
    <w:rsid w:val="006D0672"/>
    <w:rsid w:val="006D085F"/>
    <w:rsid w:val="006D0E2C"/>
    <w:rsid w:val="006D0E9C"/>
    <w:rsid w:val="006D0F7B"/>
    <w:rsid w:val="006D110F"/>
    <w:rsid w:val="006D1CCC"/>
    <w:rsid w:val="006D1EE0"/>
    <w:rsid w:val="006D1F19"/>
    <w:rsid w:val="006D1F6E"/>
    <w:rsid w:val="006D23E9"/>
    <w:rsid w:val="006D2830"/>
    <w:rsid w:val="006D2C7A"/>
    <w:rsid w:val="006D33C9"/>
    <w:rsid w:val="006D4430"/>
    <w:rsid w:val="006D44FB"/>
    <w:rsid w:val="006D477C"/>
    <w:rsid w:val="006D4822"/>
    <w:rsid w:val="006D4953"/>
    <w:rsid w:val="006D4A4D"/>
    <w:rsid w:val="006D4B8C"/>
    <w:rsid w:val="006D4FAD"/>
    <w:rsid w:val="006D50B8"/>
    <w:rsid w:val="006D521F"/>
    <w:rsid w:val="006D5598"/>
    <w:rsid w:val="006D5968"/>
    <w:rsid w:val="006D5A11"/>
    <w:rsid w:val="006D5A90"/>
    <w:rsid w:val="006D5F9D"/>
    <w:rsid w:val="006D6229"/>
    <w:rsid w:val="006D6CD8"/>
    <w:rsid w:val="006D6DF3"/>
    <w:rsid w:val="006D6F29"/>
    <w:rsid w:val="006D701C"/>
    <w:rsid w:val="006D70CB"/>
    <w:rsid w:val="006D7139"/>
    <w:rsid w:val="006D7205"/>
    <w:rsid w:val="006D76F8"/>
    <w:rsid w:val="006E06CE"/>
    <w:rsid w:val="006E06E9"/>
    <w:rsid w:val="006E07AF"/>
    <w:rsid w:val="006E0A83"/>
    <w:rsid w:val="006E1151"/>
    <w:rsid w:val="006E1440"/>
    <w:rsid w:val="006E1552"/>
    <w:rsid w:val="006E1953"/>
    <w:rsid w:val="006E2DAC"/>
    <w:rsid w:val="006E325A"/>
    <w:rsid w:val="006E37CC"/>
    <w:rsid w:val="006E39D7"/>
    <w:rsid w:val="006E3A42"/>
    <w:rsid w:val="006E3B8E"/>
    <w:rsid w:val="006E412B"/>
    <w:rsid w:val="006E4485"/>
    <w:rsid w:val="006E498B"/>
    <w:rsid w:val="006E4A06"/>
    <w:rsid w:val="006E4AB1"/>
    <w:rsid w:val="006E4C79"/>
    <w:rsid w:val="006E4E42"/>
    <w:rsid w:val="006E4EEC"/>
    <w:rsid w:val="006E528A"/>
    <w:rsid w:val="006E55BB"/>
    <w:rsid w:val="006E5956"/>
    <w:rsid w:val="006E5A96"/>
    <w:rsid w:val="006E5F06"/>
    <w:rsid w:val="006E600B"/>
    <w:rsid w:val="006E6C39"/>
    <w:rsid w:val="006E6D8A"/>
    <w:rsid w:val="006E7008"/>
    <w:rsid w:val="006E71F2"/>
    <w:rsid w:val="006E7293"/>
    <w:rsid w:val="006E739C"/>
    <w:rsid w:val="006E75B1"/>
    <w:rsid w:val="006E76A1"/>
    <w:rsid w:val="006E795F"/>
    <w:rsid w:val="006F091D"/>
    <w:rsid w:val="006F0EBC"/>
    <w:rsid w:val="006F1DDF"/>
    <w:rsid w:val="006F1E13"/>
    <w:rsid w:val="006F2034"/>
    <w:rsid w:val="006F2968"/>
    <w:rsid w:val="006F34C1"/>
    <w:rsid w:val="006F36C3"/>
    <w:rsid w:val="006F37E3"/>
    <w:rsid w:val="006F427A"/>
    <w:rsid w:val="006F524A"/>
    <w:rsid w:val="006F536A"/>
    <w:rsid w:val="006F53F0"/>
    <w:rsid w:val="006F565D"/>
    <w:rsid w:val="006F5761"/>
    <w:rsid w:val="006F6647"/>
    <w:rsid w:val="006F6B27"/>
    <w:rsid w:val="006F6C17"/>
    <w:rsid w:val="006F7150"/>
    <w:rsid w:val="006F75CD"/>
    <w:rsid w:val="006F76D9"/>
    <w:rsid w:val="006F7C21"/>
    <w:rsid w:val="00700B7B"/>
    <w:rsid w:val="00701015"/>
    <w:rsid w:val="00701197"/>
    <w:rsid w:val="00701733"/>
    <w:rsid w:val="00701EB8"/>
    <w:rsid w:val="00702658"/>
    <w:rsid w:val="007026C7"/>
    <w:rsid w:val="007028FC"/>
    <w:rsid w:val="00703375"/>
    <w:rsid w:val="0070359D"/>
    <w:rsid w:val="0070370F"/>
    <w:rsid w:val="00703FDF"/>
    <w:rsid w:val="0070412E"/>
    <w:rsid w:val="0070473B"/>
    <w:rsid w:val="007048D0"/>
    <w:rsid w:val="00704C54"/>
    <w:rsid w:val="00704D77"/>
    <w:rsid w:val="00705922"/>
    <w:rsid w:val="00705A0F"/>
    <w:rsid w:val="00705A2A"/>
    <w:rsid w:val="00705B15"/>
    <w:rsid w:val="00705D14"/>
    <w:rsid w:val="0070645A"/>
    <w:rsid w:val="0070692B"/>
    <w:rsid w:val="00707006"/>
    <w:rsid w:val="007073AE"/>
    <w:rsid w:val="00707551"/>
    <w:rsid w:val="00707602"/>
    <w:rsid w:val="00707E4B"/>
    <w:rsid w:val="007100EB"/>
    <w:rsid w:val="007105CA"/>
    <w:rsid w:val="00710AC1"/>
    <w:rsid w:val="00710DC7"/>
    <w:rsid w:val="00710E17"/>
    <w:rsid w:val="00710F27"/>
    <w:rsid w:val="00711D10"/>
    <w:rsid w:val="00711E9E"/>
    <w:rsid w:val="00711F39"/>
    <w:rsid w:val="00712086"/>
    <w:rsid w:val="00712235"/>
    <w:rsid w:val="00712E1E"/>
    <w:rsid w:val="00712F78"/>
    <w:rsid w:val="00713075"/>
    <w:rsid w:val="00713087"/>
    <w:rsid w:val="007130DC"/>
    <w:rsid w:val="007133FC"/>
    <w:rsid w:val="007134B7"/>
    <w:rsid w:val="00713E33"/>
    <w:rsid w:val="00714126"/>
    <w:rsid w:val="0071416B"/>
    <w:rsid w:val="00714398"/>
    <w:rsid w:val="00714A16"/>
    <w:rsid w:val="00714B29"/>
    <w:rsid w:val="00714C4B"/>
    <w:rsid w:val="00714C5F"/>
    <w:rsid w:val="00714D40"/>
    <w:rsid w:val="007151B1"/>
    <w:rsid w:val="00715798"/>
    <w:rsid w:val="007158AF"/>
    <w:rsid w:val="00715B63"/>
    <w:rsid w:val="00715CBC"/>
    <w:rsid w:val="0071643B"/>
    <w:rsid w:val="0071690B"/>
    <w:rsid w:val="00716CF3"/>
    <w:rsid w:val="007174CE"/>
    <w:rsid w:val="0071786B"/>
    <w:rsid w:val="00717ABD"/>
    <w:rsid w:val="00717BA3"/>
    <w:rsid w:val="00717CD7"/>
    <w:rsid w:val="00717D60"/>
    <w:rsid w:val="00720A8A"/>
    <w:rsid w:val="00720AAD"/>
    <w:rsid w:val="00721960"/>
    <w:rsid w:val="0072204C"/>
    <w:rsid w:val="00722412"/>
    <w:rsid w:val="00722447"/>
    <w:rsid w:val="007224E4"/>
    <w:rsid w:val="00722531"/>
    <w:rsid w:val="00722DBB"/>
    <w:rsid w:val="00723546"/>
    <w:rsid w:val="00723684"/>
    <w:rsid w:val="00723769"/>
    <w:rsid w:val="00723B27"/>
    <w:rsid w:val="00723D2F"/>
    <w:rsid w:val="00723ECD"/>
    <w:rsid w:val="0072403E"/>
    <w:rsid w:val="00724057"/>
    <w:rsid w:val="00724280"/>
    <w:rsid w:val="0072456C"/>
    <w:rsid w:val="007246F6"/>
    <w:rsid w:val="007247D4"/>
    <w:rsid w:val="00725455"/>
    <w:rsid w:val="007260C5"/>
    <w:rsid w:val="00726119"/>
    <w:rsid w:val="007262A6"/>
    <w:rsid w:val="007262B0"/>
    <w:rsid w:val="00726349"/>
    <w:rsid w:val="00726399"/>
    <w:rsid w:val="007266A5"/>
    <w:rsid w:val="007267CA"/>
    <w:rsid w:val="00726ACA"/>
    <w:rsid w:val="00726B79"/>
    <w:rsid w:val="00727024"/>
    <w:rsid w:val="00727070"/>
    <w:rsid w:val="007271AF"/>
    <w:rsid w:val="0072788E"/>
    <w:rsid w:val="007315D1"/>
    <w:rsid w:val="00731688"/>
    <w:rsid w:val="00731AD3"/>
    <w:rsid w:val="00732075"/>
    <w:rsid w:val="0073235F"/>
    <w:rsid w:val="00732823"/>
    <w:rsid w:val="00732A09"/>
    <w:rsid w:val="00732AE0"/>
    <w:rsid w:val="00732F19"/>
    <w:rsid w:val="007331E0"/>
    <w:rsid w:val="0073341B"/>
    <w:rsid w:val="00733501"/>
    <w:rsid w:val="00733D95"/>
    <w:rsid w:val="00733E1A"/>
    <w:rsid w:val="00734103"/>
    <w:rsid w:val="00734402"/>
    <w:rsid w:val="0073474C"/>
    <w:rsid w:val="007348B4"/>
    <w:rsid w:val="0073496E"/>
    <w:rsid w:val="00734D56"/>
    <w:rsid w:val="007350E5"/>
    <w:rsid w:val="007354EA"/>
    <w:rsid w:val="007356A8"/>
    <w:rsid w:val="00735CF6"/>
    <w:rsid w:val="00735F0B"/>
    <w:rsid w:val="00735FA0"/>
    <w:rsid w:val="00735FB6"/>
    <w:rsid w:val="00736057"/>
    <w:rsid w:val="00736201"/>
    <w:rsid w:val="0073669F"/>
    <w:rsid w:val="00736895"/>
    <w:rsid w:val="00737035"/>
    <w:rsid w:val="007371E5"/>
    <w:rsid w:val="00737646"/>
    <w:rsid w:val="00737AA4"/>
    <w:rsid w:val="00737B63"/>
    <w:rsid w:val="007403EF"/>
    <w:rsid w:val="0074049D"/>
    <w:rsid w:val="00740995"/>
    <w:rsid w:val="00740D8E"/>
    <w:rsid w:val="007414C5"/>
    <w:rsid w:val="007418B1"/>
    <w:rsid w:val="00741940"/>
    <w:rsid w:val="00741BA2"/>
    <w:rsid w:val="00741E57"/>
    <w:rsid w:val="0074209C"/>
    <w:rsid w:val="0074230A"/>
    <w:rsid w:val="0074240F"/>
    <w:rsid w:val="007428C9"/>
    <w:rsid w:val="00742C31"/>
    <w:rsid w:val="00742ED8"/>
    <w:rsid w:val="00743168"/>
    <w:rsid w:val="007431B3"/>
    <w:rsid w:val="00743543"/>
    <w:rsid w:val="00743575"/>
    <w:rsid w:val="00743EB0"/>
    <w:rsid w:val="00743EBE"/>
    <w:rsid w:val="00744B31"/>
    <w:rsid w:val="007451FA"/>
    <w:rsid w:val="007453BF"/>
    <w:rsid w:val="007456FD"/>
    <w:rsid w:val="00746013"/>
    <w:rsid w:val="007460E0"/>
    <w:rsid w:val="007465C3"/>
    <w:rsid w:val="00746603"/>
    <w:rsid w:val="00746EF0"/>
    <w:rsid w:val="007471D6"/>
    <w:rsid w:val="0074727A"/>
    <w:rsid w:val="007472D3"/>
    <w:rsid w:val="007474D8"/>
    <w:rsid w:val="007475DB"/>
    <w:rsid w:val="007479F3"/>
    <w:rsid w:val="00747E54"/>
    <w:rsid w:val="00747F40"/>
    <w:rsid w:val="00747FDC"/>
    <w:rsid w:val="007502E2"/>
    <w:rsid w:val="007507BC"/>
    <w:rsid w:val="0075088A"/>
    <w:rsid w:val="00750D77"/>
    <w:rsid w:val="00750DAD"/>
    <w:rsid w:val="00751773"/>
    <w:rsid w:val="00751AED"/>
    <w:rsid w:val="00751ED9"/>
    <w:rsid w:val="007521CE"/>
    <w:rsid w:val="00752697"/>
    <w:rsid w:val="00752761"/>
    <w:rsid w:val="00752FE5"/>
    <w:rsid w:val="007535A7"/>
    <w:rsid w:val="0075384D"/>
    <w:rsid w:val="0075403F"/>
    <w:rsid w:val="0075490F"/>
    <w:rsid w:val="00754F90"/>
    <w:rsid w:val="00754FAE"/>
    <w:rsid w:val="007551CC"/>
    <w:rsid w:val="00755684"/>
    <w:rsid w:val="00755A16"/>
    <w:rsid w:val="00755DD2"/>
    <w:rsid w:val="00755DF0"/>
    <w:rsid w:val="00756EDB"/>
    <w:rsid w:val="00757408"/>
    <w:rsid w:val="00757EA3"/>
    <w:rsid w:val="007608BB"/>
    <w:rsid w:val="00760957"/>
    <w:rsid w:val="0076102D"/>
    <w:rsid w:val="00761508"/>
    <w:rsid w:val="007618A5"/>
    <w:rsid w:val="00761A34"/>
    <w:rsid w:val="00761A65"/>
    <w:rsid w:val="00761BD7"/>
    <w:rsid w:val="00761C91"/>
    <w:rsid w:val="00761E38"/>
    <w:rsid w:val="007625A4"/>
    <w:rsid w:val="007626E7"/>
    <w:rsid w:val="007633B1"/>
    <w:rsid w:val="007634CB"/>
    <w:rsid w:val="00763A68"/>
    <w:rsid w:val="00763C51"/>
    <w:rsid w:val="007640B8"/>
    <w:rsid w:val="007644F1"/>
    <w:rsid w:val="00764525"/>
    <w:rsid w:val="0076498B"/>
    <w:rsid w:val="00764E0A"/>
    <w:rsid w:val="00765158"/>
    <w:rsid w:val="0076521F"/>
    <w:rsid w:val="00765372"/>
    <w:rsid w:val="007657F4"/>
    <w:rsid w:val="00765A55"/>
    <w:rsid w:val="00765FB5"/>
    <w:rsid w:val="00766651"/>
    <w:rsid w:val="00766B76"/>
    <w:rsid w:val="00766BB0"/>
    <w:rsid w:val="00766C3C"/>
    <w:rsid w:val="00766F5A"/>
    <w:rsid w:val="007672A1"/>
    <w:rsid w:val="007674FB"/>
    <w:rsid w:val="007676D9"/>
    <w:rsid w:val="00767700"/>
    <w:rsid w:val="007678CD"/>
    <w:rsid w:val="0077014B"/>
    <w:rsid w:val="0077083E"/>
    <w:rsid w:val="00770B18"/>
    <w:rsid w:val="007713D7"/>
    <w:rsid w:val="007713E7"/>
    <w:rsid w:val="00771938"/>
    <w:rsid w:val="00771AF2"/>
    <w:rsid w:val="00771D81"/>
    <w:rsid w:val="0077218F"/>
    <w:rsid w:val="00772287"/>
    <w:rsid w:val="0077228A"/>
    <w:rsid w:val="00772401"/>
    <w:rsid w:val="007725E7"/>
    <w:rsid w:val="00772679"/>
    <w:rsid w:val="007730A2"/>
    <w:rsid w:val="00773177"/>
    <w:rsid w:val="0077380D"/>
    <w:rsid w:val="00773949"/>
    <w:rsid w:val="00773AA8"/>
    <w:rsid w:val="00774134"/>
    <w:rsid w:val="00774349"/>
    <w:rsid w:val="0077462A"/>
    <w:rsid w:val="00774B82"/>
    <w:rsid w:val="0077500A"/>
    <w:rsid w:val="00775026"/>
    <w:rsid w:val="00775933"/>
    <w:rsid w:val="00775A56"/>
    <w:rsid w:val="00775F55"/>
    <w:rsid w:val="00776004"/>
    <w:rsid w:val="00776134"/>
    <w:rsid w:val="007763DA"/>
    <w:rsid w:val="007764D6"/>
    <w:rsid w:val="007769E2"/>
    <w:rsid w:val="00776A9F"/>
    <w:rsid w:val="00776C94"/>
    <w:rsid w:val="00776E8B"/>
    <w:rsid w:val="00776F84"/>
    <w:rsid w:val="00776FA4"/>
    <w:rsid w:val="00777238"/>
    <w:rsid w:val="007776FB"/>
    <w:rsid w:val="0077795E"/>
    <w:rsid w:val="0077797F"/>
    <w:rsid w:val="00777BDA"/>
    <w:rsid w:val="00777BE8"/>
    <w:rsid w:val="00777E68"/>
    <w:rsid w:val="00777F83"/>
    <w:rsid w:val="007803B9"/>
    <w:rsid w:val="007804CC"/>
    <w:rsid w:val="0078058F"/>
    <w:rsid w:val="00780690"/>
    <w:rsid w:val="007806DD"/>
    <w:rsid w:val="00780B55"/>
    <w:rsid w:val="0078182A"/>
    <w:rsid w:val="00781FC1"/>
    <w:rsid w:val="007823A9"/>
    <w:rsid w:val="0078275D"/>
    <w:rsid w:val="00783559"/>
    <w:rsid w:val="00783A14"/>
    <w:rsid w:val="00783B78"/>
    <w:rsid w:val="00783BC8"/>
    <w:rsid w:val="00783F04"/>
    <w:rsid w:val="0078409F"/>
    <w:rsid w:val="00784E4C"/>
    <w:rsid w:val="00784EEF"/>
    <w:rsid w:val="00784F82"/>
    <w:rsid w:val="00785259"/>
    <w:rsid w:val="007853C6"/>
    <w:rsid w:val="0078560C"/>
    <w:rsid w:val="0078569C"/>
    <w:rsid w:val="007863A2"/>
    <w:rsid w:val="00786426"/>
    <w:rsid w:val="0078669A"/>
    <w:rsid w:val="00786E7E"/>
    <w:rsid w:val="00786F64"/>
    <w:rsid w:val="00787111"/>
    <w:rsid w:val="00787154"/>
    <w:rsid w:val="007871C2"/>
    <w:rsid w:val="0078768D"/>
    <w:rsid w:val="00787B11"/>
    <w:rsid w:val="00787FE6"/>
    <w:rsid w:val="00790235"/>
    <w:rsid w:val="007903E9"/>
    <w:rsid w:val="0079084A"/>
    <w:rsid w:val="00790BFE"/>
    <w:rsid w:val="00790EC4"/>
    <w:rsid w:val="007911E0"/>
    <w:rsid w:val="00791206"/>
    <w:rsid w:val="00791A22"/>
    <w:rsid w:val="00791ACF"/>
    <w:rsid w:val="00791BFD"/>
    <w:rsid w:val="00791E9C"/>
    <w:rsid w:val="00792B95"/>
    <w:rsid w:val="00792E84"/>
    <w:rsid w:val="00792EB1"/>
    <w:rsid w:val="007931D5"/>
    <w:rsid w:val="00793538"/>
    <w:rsid w:val="00793B13"/>
    <w:rsid w:val="00793C52"/>
    <w:rsid w:val="007941D0"/>
    <w:rsid w:val="007942CB"/>
    <w:rsid w:val="00794538"/>
    <w:rsid w:val="00794C68"/>
    <w:rsid w:val="007951F6"/>
    <w:rsid w:val="00795304"/>
    <w:rsid w:val="00795A91"/>
    <w:rsid w:val="00795DDC"/>
    <w:rsid w:val="007960E4"/>
    <w:rsid w:val="00796242"/>
    <w:rsid w:val="00796253"/>
    <w:rsid w:val="0079672A"/>
    <w:rsid w:val="0079691B"/>
    <w:rsid w:val="007974F6"/>
    <w:rsid w:val="00797632"/>
    <w:rsid w:val="00797CA7"/>
    <w:rsid w:val="00797D3D"/>
    <w:rsid w:val="00797DA3"/>
    <w:rsid w:val="00797ECC"/>
    <w:rsid w:val="007A00B1"/>
    <w:rsid w:val="007A01C1"/>
    <w:rsid w:val="007A0393"/>
    <w:rsid w:val="007A09B5"/>
    <w:rsid w:val="007A0DB1"/>
    <w:rsid w:val="007A12BA"/>
    <w:rsid w:val="007A1453"/>
    <w:rsid w:val="007A178D"/>
    <w:rsid w:val="007A187C"/>
    <w:rsid w:val="007A1C6A"/>
    <w:rsid w:val="007A1F0B"/>
    <w:rsid w:val="007A23E0"/>
    <w:rsid w:val="007A254E"/>
    <w:rsid w:val="007A2553"/>
    <w:rsid w:val="007A2B0E"/>
    <w:rsid w:val="007A2B89"/>
    <w:rsid w:val="007A2BD4"/>
    <w:rsid w:val="007A42DC"/>
    <w:rsid w:val="007A49E9"/>
    <w:rsid w:val="007A4C50"/>
    <w:rsid w:val="007A4DA0"/>
    <w:rsid w:val="007A4F0C"/>
    <w:rsid w:val="007A4F2E"/>
    <w:rsid w:val="007A5565"/>
    <w:rsid w:val="007A56CF"/>
    <w:rsid w:val="007A5AA7"/>
    <w:rsid w:val="007A6395"/>
    <w:rsid w:val="007A73DF"/>
    <w:rsid w:val="007A7C5D"/>
    <w:rsid w:val="007B182A"/>
    <w:rsid w:val="007B18E0"/>
    <w:rsid w:val="007B1A39"/>
    <w:rsid w:val="007B1D1F"/>
    <w:rsid w:val="007B24D4"/>
    <w:rsid w:val="007B2633"/>
    <w:rsid w:val="007B2637"/>
    <w:rsid w:val="007B2B25"/>
    <w:rsid w:val="007B2DE1"/>
    <w:rsid w:val="007B2F47"/>
    <w:rsid w:val="007B332B"/>
    <w:rsid w:val="007B3348"/>
    <w:rsid w:val="007B3A1E"/>
    <w:rsid w:val="007B3AC7"/>
    <w:rsid w:val="007B3DCF"/>
    <w:rsid w:val="007B3E2F"/>
    <w:rsid w:val="007B3FB6"/>
    <w:rsid w:val="007B41B5"/>
    <w:rsid w:val="007B445E"/>
    <w:rsid w:val="007B44A0"/>
    <w:rsid w:val="007B4775"/>
    <w:rsid w:val="007B5579"/>
    <w:rsid w:val="007B59EC"/>
    <w:rsid w:val="007B5BAA"/>
    <w:rsid w:val="007B5FDB"/>
    <w:rsid w:val="007B5FE0"/>
    <w:rsid w:val="007B6A22"/>
    <w:rsid w:val="007B6C47"/>
    <w:rsid w:val="007B71EB"/>
    <w:rsid w:val="007B73B9"/>
    <w:rsid w:val="007B76C2"/>
    <w:rsid w:val="007B7B2F"/>
    <w:rsid w:val="007B7FFB"/>
    <w:rsid w:val="007C0239"/>
    <w:rsid w:val="007C04F7"/>
    <w:rsid w:val="007C0D18"/>
    <w:rsid w:val="007C12A5"/>
    <w:rsid w:val="007C1300"/>
    <w:rsid w:val="007C1370"/>
    <w:rsid w:val="007C13E9"/>
    <w:rsid w:val="007C1434"/>
    <w:rsid w:val="007C1B81"/>
    <w:rsid w:val="007C23E6"/>
    <w:rsid w:val="007C25AA"/>
    <w:rsid w:val="007C26EF"/>
    <w:rsid w:val="007C27A3"/>
    <w:rsid w:val="007C27CB"/>
    <w:rsid w:val="007C27E8"/>
    <w:rsid w:val="007C2D1A"/>
    <w:rsid w:val="007C2E9E"/>
    <w:rsid w:val="007C2F68"/>
    <w:rsid w:val="007C311F"/>
    <w:rsid w:val="007C3405"/>
    <w:rsid w:val="007C3525"/>
    <w:rsid w:val="007C3584"/>
    <w:rsid w:val="007C3709"/>
    <w:rsid w:val="007C39E4"/>
    <w:rsid w:val="007C3AF3"/>
    <w:rsid w:val="007C3B64"/>
    <w:rsid w:val="007C3D3D"/>
    <w:rsid w:val="007C3D8B"/>
    <w:rsid w:val="007C3F0A"/>
    <w:rsid w:val="007C4063"/>
    <w:rsid w:val="007C4412"/>
    <w:rsid w:val="007C4621"/>
    <w:rsid w:val="007C4691"/>
    <w:rsid w:val="007C47E0"/>
    <w:rsid w:val="007C48FE"/>
    <w:rsid w:val="007C4C36"/>
    <w:rsid w:val="007C4C9E"/>
    <w:rsid w:val="007C4F66"/>
    <w:rsid w:val="007C500B"/>
    <w:rsid w:val="007C51AC"/>
    <w:rsid w:val="007C52A4"/>
    <w:rsid w:val="007C5472"/>
    <w:rsid w:val="007C5ECE"/>
    <w:rsid w:val="007C6012"/>
    <w:rsid w:val="007C63E3"/>
    <w:rsid w:val="007C691D"/>
    <w:rsid w:val="007C6982"/>
    <w:rsid w:val="007C69E0"/>
    <w:rsid w:val="007C6A39"/>
    <w:rsid w:val="007C6B5B"/>
    <w:rsid w:val="007C6BA7"/>
    <w:rsid w:val="007C72CC"/>
    <w:rsid w:val="007C7308"/>
    <w:rsid w:val="007C75EB"/>
    <w:rsid w:val="007C772C"/>
    <w:rsid w:val="007C7D07"/>
    <w:rsid w:val="007D00D5"/>
    <w:rsid w:val="007D01F9"/>
    <w:rsid w:val="007D02D2"/>
    <w:rsid w:val="007D0316"/>
    <w:rsid w:val="007D0437"/>
    <w:rsid w:val="007D0458"/>
    <w:rsid w:val="007D0531"/>
    <w:rsid w:val="007D06B6"/>
    <w:rsid w:val="007D076D"/>
    <w:rsid w:val="007D090D"/>
    <w:rsid w:val="007D095B"/>
    <w:rsid w:val="007D0C9E"/>
    <w:rsid w:val="007D0F2C"/>
    <w:rsid w:val="007D1804"/>
    <w:rsid w:val="007D1FEB"/>
    <w:rsid w:val="007D2017"/>
    <w:rsid w:val="007D20F6"/>
    <w:rsid w:val="007D2259"/>
    <w:rsid w:val="007D2339"/>
    <w:rsid w:val="007D270C"/>
    <w:rsid w:val="007D2A2F"/>
    <w:rsid w:val="007D2CCC"/>
    <w:rsid w:val="007D3335"/>
    <w:rsid w:val="007D35B7"/>
    <w:rsid w:val="007D3845"/>
    <w:rsid w:val="007D39B6"/>
    <w:rsid w:val="007D3C92"/>
    <w:rsid w:val="007D42FB"/>
    <w:rsid w:val="007D447F"/>
    <w:rsid w:val="007D44BF"/>
    <w:rsid w:val="007D49B2"/>
    <w:rsid w:val="007D4C45"/>
    <w:rsid w:val="007D52FB"/>
    <w:rsid w:val="007D5736"/>
    <w:rsid w:val="007D588B"/>
    <w:rsid w:val="007D59B5"/>
    <w:rsid w:val="007D5F18"/>
    <w:rsid w:val="007D5FE4"/>
    <w:rsid w:val="007D6202"/>
    <w:rsid w:val="007D635E"/>
    <w:rsid w:val="007D6478"/>
    <w:rsid w:val="007D64B3"/>
    <w:rsid w:val="007D653F"/>
    <w:rsid w:val="007D65F1"/>
    <w:rsid w:val="007D664E"/>
    <w:rsid w:val="007D6663"/>
    <w:rsid w:val="007D6903"/>
    <w:rsid w:val="007D696A"/>
    <w:rsid w:val="007D6ACF"/>
    <w:rsid w:val="007D6B8F"/>
    <w:rsid w:val="007D6DCB"/>
    <w:rsid w:val="007D722A"/>
    <w:rsid w:val="007D79E1"/>
    <w:rsid w:val="007D7B8F"/>
    <w:rsid w:val="007D7C76"/>
    <w:rsid w:val="007D7CD5"/>
    <w:rsid w:val="007D7D6D"/>
    <w:rsid w:val="007D7F68"/>
    <w:rsid w:val="007E0205"/>
    <w:rsid w:val="007E04A4"/>
    <w:rsid w:val="007E0C24"/>
    <w:rsid w:val="007E0C5F"/>
    <w:rsid w:val="007E0D8B"/>
    <w:rsid w:val="007E147F"/>
    <w:rsid w:val="007E1506"/>
    <w:rsid w:val="007E1543"/>
    <w:rsid w:val="007E1777"/>
    <w:rsid w:val="007E181A"/>
    <w:rsid w:val="007E1C7B"/>
    <w:rsid w:val="007E1FFB"/>
    <w:rsid w:val="007E2529"/>
    <w:rsid w:val="007E291A"/>
    <w:rsid w:val="007E2DC6"/>
    <w:rsid w:val="007E2E6A"/>
    <w:rsid w:val="007E339F"/>
    <w:rsid w:val="007E347A"/>
    <w:rsid w:val="007E3B4A"/>
    <w:rsid w:val="007E3CD1"/>
    <w:rsid w:val="007E3F8C"/>
    <w:rsid w:val="007E43FE"/>
    <w:rsid w:val="007E467E"/>
    <w:rsid w:val="007E48B9"/>
    <w:rsid w:val="007E49FC"/>
    <w:rsid w:val="007E4F14"/>
    <w:rsid w:val="007E52C3"/>
    <w:rsid w:val="007E5372"/>
    <w:rsid w:val="007E5517"/>
    <w:rsid w:val="007E56A4"/>
    <w:rsid w:val="007E59EF"/>
    <w:rsid w:val="007E5A4E"/>
    <w:rsid w:val="007E691B"/>
    <w:rsid w:val="007E6D85"/>
    <w:rsid w:val="007E7280"/>
    <w:rsid w:val="007E74A6"/>
    <w:rsid w:val="007E74F4"/>
    <w:rsid w:val="007E793E"/>
    <w:rsid w:val="007E7A6B"/>
    <w:rsid w:val="007E7B14"/>
    <w:rsid w:val="007E7E51"/>
    <w:rsid w:val="007F08DE"/>
    <w:rsid w:val="007F15D9"/>
    <w:rsid w:val="007F229F"/>
    <w:rsid w:val="007F2F62"/>
    <w:rsid w:val="007F2FC7"/>
    <w:rsid w:val="007F3092"/>
    <w:rsid w:val="007F3961"/>
    <w:rsid w:val="007F3AA7"/>
    <w:rsid w:val="007F4250"/>
    <w:rsid w:val="007F436A"/>
    <w:rsid w:val="007F442A"/>
    <w:rsid w:val="007F581B"/>
    <w:rsid w:val="007F584A"/>
    <w:rsid w:val="007F5B3B"/>
    <w:rsid w:val="007F5EA7"/>
    <w:rsid w:val="007F6453"/>
    <w:rsid w:val="007F664F"/>
    <w:rsid w:val="007F6800"/>
    <w:rsid w:val="007F6EF7"/>
    <w:rsid w:val="007F7423"/>
    <w:rsid w:val="007F77BB"/>
    <w:rsid w:val="007F77E3"/>
    <w:rsid w:val="007F7BC1"/>
    <w:rsid w:val="007F7D10"/>
    <w:rsid w:val="007F7E60"/>
    <w:rsid w:val="00800275"/>
    <w:rsid w:val="008002CC"/>
    <w:rsid w:val="008003CD"/>
    <w:rsid w:val="00800E29"/>
    <w:rsid w:val="0080102F"/>
    <w:rsid w:val="00801162"/>
    <w:rsid w:val="0080138D"/>
    <w:rsid w:val="0080140C"/>
    <w:rsid w:val="008019BD"/>
    <w:rsid w:val="00801CFB"/>
    <w:rsid w:val="00801E38"/>
    <w:rsid w:val="00801F00"/>
    <w:rsid w:val="00803149"/>
    <w:rsid w:val="008033C7"/>
    <w:rsid w:val="00803DEB"/>
    <w:rsid w:val="00804637"/>
    <w:rsid w:val="0080472A"/>
    <w:rsid w:val="008048E6"/>
    <w:rsid w:val="00804A35"/>
    <w:rsid w:val="00804C18"/>
    <w:rsid w:val="00804F6B"/>
    <w:rsid w:val="00805201"/>
    <w:rsid w:val="00805E09"/>
    <w:rsid w:val="00806311"/>
    <w:rsid w:val="0080691C"/>
    <w:rsid w:val="008069F4"/>
    <w:rsid w:val="00806D25"/>
    <w:rsid w:val="00807085"/>
    <w:rsid w:val="008075AF"/>
    <w:rsid w:val="008075E9"/>
    <w:rsid w:val="0080766F"/>
    <w:rsid w:val="00807699"/>
    <w:rsid w:val="008076FF"/>
    <w:rsid w:val="00807B04"/>
    <w:rsid w:val="00807B08"/>
    <w:rsid w:val="00807DF0"/>
    <w:rsid w:val="008102D4"/>
    <w:rsid w:val="008104F8"/>
    <w:rsid w:val="00810544"/>
    <w:rsid w:val="008109F5"/>
    <w:rsid w:val="00810D99"/>
    <w:rsid w:val="00810F78"/>
    <w:rsid w:val="008111B1"/>
    <w:rsid w:val="008113B3"/>
    <w:rsid w:val="00811B72"/>
    <w:rsid w:val="00811C96"/>
    <w:rsid w:val="00811E9C"/>
    <w:rsid w:val="0081253A"/>
    <w:rsid w:val="008127BE"/>
    <w:rsid w:val="00812854"/>
    <w:rsid w:val="00812879"/>
    <w:rsid w:val="00812A15"/>
    <w:rsid w:val="00812B82"/>
    <w:rsid w:val="00812BC2"/>
    <w:rsid w:val="00813099"/>
    <w:rsid w:val="008134F8"/>
    <w:rsid w:val="00813598"/>
    <w:rsid w:val="008138FD"/>
    <w:rsid w:val="0081395F"/>
    <w:rsid w:val="00814080"/>
    <w:rsid w:val="008140B0"/>
    <w:rsid w:val="008140C7"/>
    <w:rsid w:val="0081414F"/>
    <w:rsid w:val="0081444B"/>
    <w:rsid w:val="00814D62"/>
    <w:rsid w:val="008151F2"/>
    <w:rsid w:val="00815728"/>
    <w:rsid w:val="00815DD6"/>
    <w:rsid w:val="00815E53"/>
    <w:rsid w:val="008163C0"/>
    <w:rsid w:val="008163FC"/>
    <w:rsid w:val="0081657E"/>
    <w:rsid w:val="00816E13"/>
    <w:rsid w:val="00817150"/>
    <w:rsid w:val="008172CA"/>
    <w:rsid w:val="008172E7"/>
    <w:rsid w:val="00817FCA"/>
    <w:rsid w:val="00820B21"/>
    <w:rsid w:val="008216F7"/>
    <w:rsid w:val="00821962"/>
    <w:rsid w:val="00821B8D"/>
    <w:rsid w:val="00822014"/>
    <w:rsid w:val="00822331"/>
    <w:rsid w:val="00822477"/>
    <w:rsid w:val="00822539"/>
    <w:rsid w:val="00822818"/>
    <w:rsid w:val="008231E8"/>
    <w:rsid w:val="0082341B"/>
    <w:rsid w:val="008235BF"/>
    <w:rsid w:val="00824406"/>
    <w:rsid w:val="0082446D"/>
    <w:rsid w:val="008244AB"/>
    <w:rsid w:val="0082490C"/>
    <w:rsid w:val="00825035"/>
    <w:rsid w:val="00825077"/>
    <w:rsid w:val="00825620"/>
    <w:rsid w:val="008259CB"/>
    <w:rsid w:val="00825D21"/>
    <w:rsid w:val="00825E12"/>
    <w:rsid w:val="008260C4"/>
    <w:rsid w:val="00826284"/>
    <w:rsid w:val="00826977"/>
    <w:rsid w:val="00826B85"/>
    <w:rsid w:val="00826CC6"/>
    <w:rsid w:val="008271CA"/>
    <w:rsid w:val="00827352"/>
    <w:rsid w:val="00827753"/>
    <w:rsid w:val="00827A01"/>
    <w:rsid w:val="008305B4"/>
    <w:rsid w:val="00831007"/>
    <w:rsid w:val="0083126F"/>
    <w:rsid w:val="008312F6"/>
    <w:rsid w:val="008314D5"/>
    <w:rsid w:val="00831549"/>
    <w:rsid w:val="00831681"/>
    <w:rsid w:val="0083174E"/>
    <w:rsid w:val="00831890"/>
    <w:rsid w:val="00831E4C"/>
    <w:rsid w:val="00831F98"/>
    <w:rsid w:val="008321E4"/>
    <w:rsid w:val="008322F7"/>
    <w:rsid w:val="00832BB4"/>
    <w:rsid w:val="00832FC3"/>
    <w:rsid w:val="00833135"/>
    <w:rsid w:val="0083357D"/>
    <w:rsid w:val="008335B2"/>
    <w:rsid w:val="0083387B"/>
    <w:rsid w:val="00833B0A"/>
    <w:rsid w:val="00833C0B"/>
    <w:rsid w:val="00833E34"/>
    <w:rsid w:val="00834259"/>
    <w:rsid w:val="00834314"/>
    <w:rsid w:val="00834353"/>
    <w:rsid w:val="00834CBC"/>
    <w:rsid w:val="00834E5A"/>
    <w:rsid w:val="00834F6D"/>
    <w:rsid w:val="0083511F"/>
    <w:rsid w:val="0083525F"/>
    <w:rsid w:val="008357A7"/>
    <w:rsid w:val="00835D48"/>
    <w:rsid w:val="00835E42"/>
    <w:rsid w:val="00836495"/>
    <w:rsid w:val="008364E7"/>
    <w:rsid w:val="00836751"/>
    <w:rsid w:val="0083761F"/>
    <w:rsid w:val="008377F5"/>
    <w:rsid w:val="00837828"/>
    <w:rsid w:val="00837D72"/>
    <w:rsid w:val="00840123"/>
    <w:rsid w:val="008403B9"/>
    <w:rsid w:val="00841664"/>
    <w:rsid w:val="00841A72"/>
    <w:rsid w:val="00841AD9"/>
    <w:rsid w:val="00841C6F"/>
    <w:rsid w:val="00841D3F"/>
    <w:rsid w:val="00841DAF"/>
    <w:rsid w:val="00841FD0"/>
    <w:rsid w:val="00843110"/>
    <w:rsid w:val="008435F5"/>
    <w:rsid w:val="008437AD"/>
    <w:rsid w:val="0084387E"/>
    <w:rsid w:val="00843ABE"/>
    <w:rsid w:val="00844312"/>
    <w:rsid w:val="00844709"/>
    <w:rsid w:val="00844ADE"/>
    <w:rsid w:val="00844C69"/>
    <w:rsid w:val="008452F9"/>
    <w:rsid w:val="00845365"/>
    <w:rsid w:val="008456AC"/>
    <w:rsid w:val="00845D97"/>
    <w:rsid w:val="00845EBF"/>
    <w:rsid w:val="0084634B"/>
    <w:rsid w:val="008463F0"/>
    <w:rsid w:val="00846E39"/>
    <w:rsid w:val="00846F14"/>
    <w:rsid w:val="008471F3"/>
    <w:rsid w:val="00847237"/>
    <w:rsid w:val="0084736E"/>
    <w:rsid w:val="008473E1"/>
    <w:rsid w:val="008475EC"/>
    <w:rsid w:val="008478E9"/>
    <w:rsid w:val="00847A70"/>
    <w:rsid w:val="00847B02"/>
    <w:rsid w:val="00847B0F"/>
    <w:rsid w:val="00847C23"/>
    <w:rsid w:val="00847EAB"/>
    <w:rsid w:val="008500F2"/>
    <w:rsid w:val="0085026E"/>
    <w:rsid w:val="008502F3"/>
    <w:rsid w:val="008507CD"/>
    <w:rsid w:val="00850A0A"/>
    <w:rsid w:val="00850B28"/>
    <w:rsid w:val="00850B6E"/>
    <w:rsid w:val="00850C30"/>
    <w:rsid w:val="00851476"/>
    <w:rsid w:val="008517BD"/>
    <w:rsid w:val="0085191F"/>
    <w:rsid w:val="00851DA6"/>
    <w:rsid w:val="00852240"/>
    <w:rsid w:val="00852404"/>
    <w:rsid w:val="008526EB"/>
    <w:rsid w:val="00852F4B"/>
    <w:rsid w:val="00853159"/>
    <w:rsid w:val="0085337A"/>
    <w:rsid w:val="00853440"/>
    <w:rsid w:val="00853FBA"/>
    <w:rsid w:val="0085421F"/>
    <w:rsid w:val="00854249"/>
    <w:rsid w:val="008546C4"/>
    <w:rsid w:val="00854A14"/>
    <w:rsid w:val="00854B4C"/>
    <w:rsid w:val="00854EA7"/>
    <w:rsid w:val="00854EAE"/>
    <w:rsid w:val="008555B4"/>
    <w:rsid w:val="00855652"/>
    <w:rsid w:val="00855678"/>
    <w:rsid w:val="0085581D"/>
    <w:rsid w:val="00855B25"/>
    <w:rsid w:val="00855B58"/>
    <w:rsid w:val="00855B95"/>
    <w:rsid w:val="00855C22"/>
    <w:rsid w:val="00855C9D"/>
    <w:rsid w:val="00855E60"/>
    <w:rsid w:val="0085638F"/>
    <w:rsid w:val="00856395"/>
    <w:rsid w:val="008564EE"/>
    <w:rsid w:val="008567D4"/>
    <w:rsid w:val="008567D5"/>
    <w:rsid w:val="00856966"/>
    <w:rsid w:val="008570CE"/>
    <w:rsid w:val="008571D6"/>
    <w:rsid w:val="00857460"/>
    <w:rsid w:val="0085756B"/>
    <w:rsid w:val="00857C95"/>
    <w:rsid w:val="0086010E"/>
    <w:rsid w:val="00860313"/>
    <w:rsid w:val="008607AC"/>
    <w:rsid w:val="00860D3D"/>
    <w:rsid w:val="008612C8"/>
    <w:rsid w:val="00861785"/>
    <w:rsid w:val="00861A1C"/>
    <w:rsid w:val="00861EDE"/>
    <w:rsid w:val="00862294"/>
    <w:rsid w:val="008622B5"/>
    <w:rsid w:val="008628C0"/>
    <w:rsid w:val="00862A9B"/>
    <w:rsid w:val="0086379F"/>
    <w:rsid w:val="00863A2F"/>
    <w:rsid w:val="00863B38"/>
    <w:rsid w:val="00863EFD"/>
    <w:rsid w:val="008640A0"/>
    <w:rsid w:val="0086429F"/>
    <w:rsid w:val="008645CB"/>
    <w:rsid w:val="00864F55"/>
    <w:rsid w:val="008650D3"/>
    <w:rsid w:val="00865233"/>
    <w:rsid w:val="0086529B"/>
    <w:rsid w:val="0086533E"/>
    <w:rsid w:val="00865D33"/>
    <w:rsid w:val="008661C9"/>
    <w:rsid w:val="0086629F"/>
    <w:rsid w:val="008663FA"/>
    <w:rsid w:val="008665BC"/>
    <w:rsid w:val="00866E6F"/>
    <w:rsid w:val="00866FF1"/>
    <w:rsid w:val="008670BF"/>
    <w:rsid w:val="008673AB"/>
    <w:rsid w:val="00867941"/>
    <w:rsid w:val="00870119"/>
    <w:rsid w:val="00870212"/>
    <w:rsid w:val="00870545"/>
    <w:rsid w:val="00870B7A"/>
    <w:rsid w:val="00870C5F"/>
    <w:rsid w:val="00870F19"/>
    <w:rsid w:val="0087128B"/>
    <w:rsid w:val="008714E2"/>
    <w:rsid w:val="008716FD"/>
    <w:rsid w:val="00871A3B"/>
    <w:rsid w:val="00871FF8"/>
    <w:rsid w:val="00872FDF"/>
    <w:rsid w:val="008733C2"/>
    <w:rsid w:val="00873800"/>
    <w:rsid w:val="008738EF"/>
    <w:rsid w:val="00873C1D"/>
    <w:rsid w:val="00873CA5"/>
    <w:rsid w:val="00873D1F"/>
    <w:rsid w:val="0087412B"/>
    <w:rsid w:val="00874F34"/>
    <w:rsid w:val="00874F51"/>
    <w:rsid w:val="00875072"/>
    <w:rsid w:val="0087559B"/>
    <w:rsid w:val="00875718"/>
    <w:rsid w:val="00875AC5"/>
    <w:rsid w:val="00875BA6"/>
    <w:rsid w:val="008766C0"/>
    <w:rsid w:val="00876723"/>
    <w:rsid w:val="00876C94"/>
    <w:rsid w:val="00877A24"/>
    <w:rsid w:val="00877F18"/>
    <w:rsid w:val="00877F23"/>
    <w:rsid w:val="00880512"/>
    <w:rsid w:val="008808BF"/>
    <w:rsid w:val="008809AF"/>
    <w:rsid w:val="00881202"/>
    <w:rsid w:val="00881BE9"/>
    <w:rsid w:val="00881CA5"/>
    <w:rsid w:val="008822FF"/>
    <w:rsid w:val="00882AD8"/>
    <w:rsid w:val="00882E95"/>
    <w:rsid w:val="00883047"/>
    <w:rsid w:val="00883077"/>
    <w:rsid w:val="00883276"/>
    <w:rsid w:val="008836A4"/>
    <w:rsid w:val="00883A07"/>
    <w:rsid w:val="00883B59"/>
    <w:rsid w:val="00883DDB"/>
    <w:rsid w:val="00883E6D"/>
    <w:rsid w:val="00883F68"/>
    <w:rsid w:val="008843B3"/>
    <w:rsid w:val="00884A5E"/>
    <w:rsid w:val="008851C0"/>
    <w:rsid w:val="0088553F"/>
    <w:rsid w:val="008855E7"/>
    <w:rsid w:val="00885960"/>
    <w:rsid w:val="00885CA0"/>
    <w:rsid w:val="00885DD1"/>
    <w:rsid w:val="00885E78"/>
    <w:rsid w:val="00885F66"/>
    <w:rsid w:val="0088622C"/>
    <w:rsid w:val="008862E6"/>
    <w:rsid w:val="00886929"/>
    <w:rsid w:val="00886AFE"/>
    <w:rsid w:val="0088720F"/>
    <w:rsid w:val="0088726A"/>
    <w:rsid w:val="00887310"/>
    <w:rsid w:val="0088735C"/>
    <w:rsid w:val="00887385"/>
    <w:rsid w:val="008876F9"/>
    <w:rsid w:val="00887790"/>
    <w:rsid w:val="00887A79"/>
    <w:rsid w:val="00887AAA"/>
    <w:rsid w:val="00887CE8"/>
    <w:rsid w:val="00890082"/>
    <w:rsid w:val="008900AB"/>
    <w:rsid w:val="008903B1"/>
    <w:rsid w:val="00890429"/>
    <w:rsid w:val="00890984"/>
    <w:rsid w:val="00890C09"/>
    <w:rsid w:val="00891418"/>
    <w:rsid w:val="0089179B"/>
    <w:rsid w:val="00892033"/>
    <w:rsid w:val="008923B3"/>
    <w:rsid w:val="008923F0"/>
    <w:rsid w:val="00892538"/>
    <w:rsid w:val="00892B97"/>
    <w:rsid w:val="00892EB8"/>
    <w:rsid w:val="00892F17"/>
    <w:rsid w:val="00893047"/>
    <w:rsid w:val="00893238"/>
    <w:rsid w:val="00894057"/>
    <w:rsid w:val="00894490"/>
    <w:rsid w:val="00894637"/>
    <w:rsid w:val="00894CDD"/>
    <w:rsid w:val="00894E04"/>
    <w:rsid w:val="00894E9A"/>
    <w:rsid w:val="00895CFC"/>
    <w:rsid w:val="00895D70"/>
    <w:rsid w:val="00896138"/>
    <w:rsid w:val="008971A8"/>
    <w:rsid w:val="008978ED"/>
    <w:rsid w:val="00897A0B"/>
    <w:rsid w:val="00897CC8"/>
    <w:rsid w:val="00897D71"/>
    <w:rsid w:val="008A010A"/>
    <w:rsid w:val="008A0165"/>
    <w:rsid w:val="008A07B4"/>
    <w:rsid w:val="008A085E"/>
    <w:rsid w:val="008A0886"/>
    <w:rsid w:val="008A08D6"/>
    <w:rsid w:val="008A0B75"/>
    <w:rsid w:val="008A0BE8"/>
    <w:rsid w:val="008A0D05"/>
    <w:rsid w:val="008A0FEC"/>
    <w:rsid w:val="008A179D"/>
    <w:rsid w:val="008A1BF4"/>
    <w:rsid w:val="008A29F6"/>
    <w:rsid w:val="008A2AE2"/>
    <w:rsid w:val="008A33E3"/>
    <w:rsid w:val="008A3453"/>
    <w:rsid w:val="008A3A78"/>
    <w:rsid w:val="008A3C8C"/>
    <w:rsid w:val="008A3EAB"/>
    <w:rsid w:val="008A430F"/>
    <w:rsid w:val="008A4457"/>
    <w:rsid w:val="008A4790"/>
    <w:rsid w:val="008A4E61"/>
    <w:rsid w:val="008A50FF"/>
    <w:rsid w:val="008A5216"/>
    <w:rsid w:val="008A54D8"/>
    <w:rsid w:val="008A5D45"/>
    <w:rsid w:val="008A5E4F"/>
    <w:rsid w:val="008A6055"/>
    <w:rsid w:val="008A63FF"/>
    <w:rsid w:val="008A65E7"/>
    <w:rsid w:val="008A6944"/>
    <w:rsid w:val="008A6E83"/>
    <w:rsid w:val="008A7187"/>
    <w:rsid w:val="008A752E"/>
    <w:rsid w:val="008A7C16"/>
    <w:rsid w:val="008A7F9D"/>
    <w:rsid w:val="008B04D8"/>
    <w:rsid w:val="008B06D2"/>
    <w:rsid w:val="008B06FF"/>
    <w:rsid w:val="008B0713"/>
    <w:rsid w:val="008B0A0F"/>
    <w:rsid w:val="008B1022"/>
    <w:rsid w:val="008B1378"/>
    <w:rsid w:val="008B16FE"/>
    <w:rsid w:val="008B17E9"/>
    <w:rsid w:val="008B195A"/>
    <w:rsid w:val="008B19A8"/>
    <w:rsid w:val="008B2171"/>
    <w:rsid w:val="008B2BB3"/>
    <w:rsid w:val="008B2FC8"/>
    <w:rsid w:val="008B344D"/>
    <w:rsid w:val="008B34E0"/>
    <w:rsid w:val="008B36AC"/>
    <w:rsid w:val="008B39EB"/>
    <w:rsid w:val="008B3B51"/>
    <w:rsid w:val="008B3D8B"/>
    <w:rsid w:val="008B3ECA"/>
    <w:rsid w:val="008B3FFA"/>
    <w:rsid w:val="008B4273"/>
    <w:rsid w:val="008B45CF"/>
    <w:rsid w:val="008B4613"/>
    <w:rsid w:val="008B4B62"/>
    <w:rsid w:val="008B5384"/>
    <w:rsid w:val="008B552A"/>
    <w:rsid w:val="008B5668"/>
    <w:rsid w:val="008B578F"/>
    <w:rsid w:val="008B5A68"/>
    <w:rsid w:val="008B5CD8"/>
    <w:rsid w:val="008B621D"/>
    <w:rsid w:val="008B6253"/>
    <w:rsid w:val="008B6405"/>
    <w:rsid w:val="008B6B79"/>
    <w:rsid w:val="008B6C63"/>
    <w:rsid w:val="008B6D19"/>
    <w:rsid w:val="008B72DF"/>
    <w:rsid w:val="008B7A85"/>
    <w:rsid w:val="008B7E09"/>
    <w:rsid w:val="008C0178"/>
    <w:rsid w:val="008C0329"/>
    <w:rsid w:val="008C0359"/>
    <w:rsid w:val="008C0391"/>
    <w:rsid w:val="008C03AD"/>
    <w:rsid w:val="008C0B0E"/>
    <w:rsid w:val="008C0ED7"/>
    <w:rsid w:val="008C0F82"/>
    <w:rsid w:val="008C0FFD"/>
    <w:rsid w:val="008C1365"/>
    <w:rsid w:val="008C15E7"/>
    <w:rsid w:val="008C1908"/>
    <w:rsid w:val="008C19AC"/>
    <w:rsid w:val="008C1B64"/>
    <w:rsid w:val="008C1FEA"/>
    <w:rsid w:val="008C26AC"/>
    <w:rsid w:val="008C2857"/>
    <w:rsid w:val="008C28F1"/>
    <w:rsid w:val="008C2916"/>
    <w:rsid w:val="008C2AF3"/>
    <w:rsid w:val="008C3119"/>
    <w:rsid w:val="008C346A"/>
    <w:rsid w:val="008C3BF2"/>
    <w:rsid w:val="008C3F2A"/>
    <w:rsid w:val="008C4000"/>
    <w:rsid w:val="008C4065"/>
    <w:rsid w:val="008C40A6"/>
    <w:rsid w:val="008C4561"/>
    <w:rsid w:val="008C4665"/>
    <w:rsid w:val="008C5350"/>
    <w:rsid w:val="008C561F"/>
    <w:rsid w:val="008C5AC4"/>
    <w:rsid w:val="008C5DDF"/>
    <w:rsid w:val="008C6064"/>
    <w:rsid w:val="008C62B2"/>
    <w:rsid w:val="008C6B53"/>
    <w:rsid w:val="008C7387"/>
    <w:rsid w:val="008C73E5"/>
    <w:rsid w:val="008C7705"/>
    <w:rsid w:val="008C799E"/>
    <w:rsid w:val="008C7B98"/>
    <w:rsid w:val="008C7E39"/>
    <w:rsid w:val="008D05A4"/>
    <w:rsid w:val="008D08D8"/>
    <w:rsid w:val="008D0BAC"/>
    <w:rsid w:val="008D0CF6"/>
    <w:rsid w:val="008D183E"/>
    <w:rsid w:val="008D1B76"/>
    <w:rsid w:val="008D1D18"/>
    <w:rsid w:val="008D1D74"/>
    <w:rsid w:val="008D22BA"/>
    <w:rsid w:val="008D2432"/>
    <w:rsid w:val="008D2812"/>
    <w:rsid w:val="008D299E"/>
    <w:rsid w:val="008D2C40"/>
    <w:rsid w:val="008D2F04"/>
    <w:rsid w:val="008D328A"/>
    <w:rsid w:val="008D3309"/>
    <w:rsid w:val="008D3955"/>
    <w:rsid w:val="008D3D4C"/>
    <w:rsid w:val="008D40FD"/>
    <w:rsid w:val="008D4163"/>
    <w:rsid w:val="008D41C6"/>
    <w:rsid w:val="008D41EE"/>
    <w:rsid w:val="008D4274"/>
    <w:rsid w:val="008D46F4"/>
    <w:rsid w:val="008D4D39"/>
    <w:rsid w:val="008D4EC6"/>
    <w:rsid w:val="008D531C"/>
    <w:rsid w:val="008D567A"/>
    <w:rsid w:val="008D57F9"/>
    <w:rsid w:val="008D5A3B"/>
    <w:rsid w:val="008D5D84"/>
    <w:rsid w:val="008D6441"/>
    <w:rsid w:val="008D66E8"/>
    <w:rsid w:val="008D6972"/>
    <w:rsid w:val="008D6A0B"/>
    <w:rsid w:val="008D6C41"/>
    <w:rsid w:val="008D6DF7"/>
    <w:rsid w:val="008D6E00"/>
    <w:rsid w:val="008D71D4"/>
    <w:rsid w:val="008D736A"/>
    <w:rsid w:val="008D7A32"/>
    <w:rsid w:val="008D7A92"/>
    <w:rsid w:val="008D7D6F"/>
    <w:rsid w:val="008E05CB"/>
    <w:rsid w:val="008E18D3"/>
    <w:rsid w:val="008E1B00"/>
    <w:rsid w:val="008E1BA6"/>
    <w:rsid w:val="008E2596"/>
    <w:rsid w:val="008E274C"/>
    <w:rsid w:val="008E29D7"/>
    <w:rsid w:val="008E2D47"/>
    <w:rsid w:val="008E2E28"/>
    <w:rsid w:val="008E30F1"/>
    <w:rsid w:val="008E392A"/>
    <w:rsid w:val="008E3AD9"/>
    <w:rsid w:val="008E3E9A"/>
    <w:rsid w:val="008E61DA"/>
    <w:rsid w:val="008E6282"/>
    <w:rsid w:val="008E66CE"/>
    <w:rsid w:val="008E6C3C"/>
    <w:rsid w:val="008E74D4"/>
    <w:rsid w:val="008E7F7E"/>
    <w:rsid w:val="008F0145"/>
    <w:rsid w:val="008F0550"/>
    <w:rsid w:val="008F0804"/>
    <w:rsid w:val="008F083F"/>
    <w:rsid w:val="008F096F"/>
    <w:rsid w:val="008F0C0F"/>
    <w:rsid w:val="008F1409"/>
    <w:rsid w:val="008F207B"/>
    <w:rsid w:val="008F22FC"/>
    <w:rsid w:val="008F2679"/>
    <w:rsid w:val="008F2683"/>
    <w:rsid w:val="008F2C21"/>
    <w:rsid w:val="008F33F7"/>
    <w:rsid w:val="008F348D"/>
    <w:rsid w:val="008F372F"/>
    <w:rsid w:val="008F3AB0"/>
    <w:rsid w:val="008F3F3C"/>
    <w:rsid w:val="008F410C"/>
    <w:rsid w:val="008F4466"/>
    <w:rsid w:val="008F4615"/>
    <w:rsid w:val="008F4A6E"/>
    <w:rsid w:val="008F4A76"/>
    <w:rsid w:val="008F4B64"/>
    <w:rsid w:val="008F4E5F"/>
    <w:rsid w:val="008F4F40"/>
    <w:rsid w:val="008F5242"/>
    <w:rsid w:val="008F5459"/>
    <w:rsid w:val="008F5731"/>
    <w:rsid w:val="008F5E35"/>
    <w:rsid w:val="008F5F55"/>
    <w:rsid w:val="008F604E"/>
    <w:rsid w:val="008F6258"/>
    <w:rsid w:val="008F6383"/>
    <w:rsid w:val="008F644B"/>
    <w:rsid w:val="008F64DB"/>
    <w:rsid w:val="008F651C"/>
    <w:rsid w:val="008F66BD"/>
    <w:rsid w:val="008F6CD4"/>
    <w:rsid w:val="008F6E66"/>
    <w:rsid w:val="008F6F77"/>
    <w:rsid w:val="008F7223"/>
    <w:rsid w:val="008F7493"/>
    <w:rsid w:val="008F7DD6"/>
    <w:rsid w:val="008F7E24"/>
    <w:rsid w:val="008F7FEF"/>
    <w:rsid w:val="00900824"/>
    <w:rsid w:val="00900C73"/>
    <w:rsid w:val="00900CF6"/>
    <w:rsid w:val="00900F26"/>
    <w:rsid w:val="009010DE"/>
    <w:rsid w:val="00901370"/>
    <w:rsid w:val="0090147C"/>
    <w:rsid w:val="00901501"/>
    <w:rsid w:val="00901690"/>
    <w:rsid w:val="00901B34"/>
    <w:rsid w:val="00901B97"/>
    <w:rsid w:val="00902011"/>
    <w:rsid w:val="009021B0"/>
    <w:rsid w:val="009027B6"/>
    <w:rsid w:val="00903B49"/>
    <w:rsid w:val="00903C14"/>
    <w:rsid w:val="0090439E"/>
    <w:rsid w:val="009048F4"/>
    <w:rsid w:val="009048FF"/>
    <w:rsid w:val="00904957"/>
    <w:rsid w:val="00904E1E"/>
    <w:rsid w:val="00905400"/>
    <w:rsid w:val="009054DB"/>
    <w:rsid w:val="0090580B"/>
    <w:rsid w:val="009059D7"/>
    <w:rsid w:val="00905A24"/>
    <w:rsid w:val="00905A7B"/>
    <w:rsid w:val="009060F2"/>
    <w:rsid w:val="009061EA"/>
    <w:rsid w:val="0090679F"/>
    <w:rsid w:val="00906D65"/>
    <w:rsid w:val="00906EF2"/>
    <w:rsid w:val="00907108"/>
    <w:rsid w:val="00907114"/>
    <w:rsid w:val="009075E5"/>
    <w:rsid w:val="00907692"/>
    <w:rsid w:val="00907BAF"/>
    <w:rsid w:val="00907F3E"/>
    <w:rsid w:val="00907F7F"/>
    <w:rsid w:val="009104A8"/>
    <w:rsid w:val="009106C8"/>
    <w:rsid w:val="00911286"/>
    <w:rsid w:val="0091129B"/>
    <w:rsid w:val="0091143E"/>
    <w:rsid w:val="00911468"/>
    <w:rsid w:val="00911700"/>
    <w:rsid w:val="00911811"/>
    <w:rsid w:val="0091196E"/>
    <w:rsid w:val="009119EE"/>
    <w:rsid w:val="00911B62"/>
    <w:rsid w:val="00911CB9"/>
    <w:rsid w:val="009120D8"/>
    <w:rsid w:val="0091222A"/>
    <w:rsid w:val="0091237C"/>
    <w:rsid w:val="00912406"/>
    <w:rsid w:val="0091298B"/>
    <w:rsid w:val="00913776"/>
    <w:rsid w:val="00913E7D"/>
    <w:rsid w:val="009146A5"/>
    <w:rsid w:val="00914769"/>
    <w:rsid w:val="00914D94"/>
    <w:rsid w:val="00914ED8"/>
    <w:rsid w:val="0091607F"/>
    <w:rsid w:val="009163A5"/>
    <w:rsid w:val="0091666C"/>
    <w:rsid w:val="0091691B"/>
    <w:rsid w:val="00916BE2"/>
    <w:rsid w:val="00916DDA"/>
    <w:rsid w:val="0091708F"/>
    <w:rsid w:val="0091716B"/>
    <w:rsid w:val="00917242"/>
    <w:rsid w:val="00917296"/>
    <w:rsid w:val="00917D74"/>
    <w:rsid w:val="00917DB4"/>
    <w:rsid w:val="00920159"/>
    <w:rsid w:val="0092057E"/>
    <w:rsid w:val="009206BF"/>
    <w:rsid w:val="00920B97"/>
    <w:rsid w:val="00920E00"/>
    <w:rsid w:val="00921393"/>
    <w:rsid w:val="00921472"/>
    <w:rsid w:val="0092180C"/>
    <w:rsid w:val="00921E36"/>
    <w:rsid w:val="009221AF"/>
    <w:rsid w:val="0092228E"/>
    <w:rsid w:val="00922378"/>
    <w:rsid w:val="00922534"/>
    <w:rsid w:val="00922625"/>
    <w:rsid w:val="00922720"/>
    <w:rsid w:val="00922A10"/>
    <w:rsid w:val="00922ACA"/>
    <w:rsid w:val="00922BF5"/>
    <w:rsid w:val="00923094"/>
    <w:rsid w:val="009231D5"/>
    <w:rsid w:val="00923213"/>
    <w:rsid w:val="009236A5"/>
    <w:rsid w:val="009236E0"/>
    <w:rsid w:val="00923F35"/>
    <w:rsid w:val="00923F83"/>
    <w:rsid w:val="0092437D"/>
    <w:rsid w:val="0092448D"/>
    <w:rsid w:val="00924514"/>
    <w:rsid w:val="00924986"/>
    <w:rsid w:val="0092527F"/>
    <w:rsid w:val="009256B0"/>
    <w:rsid w:val="00925FB3"/>
    <w:rsid w:val="009260D5"/>
    <w:rsid w:val="0092613F"/>
    <w:rsid w:val="0092632B"/>
    <w:rsid w:val="0092633D"/>
    <w:rsid w:val="009265F1"/>
    <w:rsid w:val="009267B7"/>
    <w:rsid w:val="00926E2F"/>
    <w:rsid w:val="00926E3B"/>
    <w:rsid w:val="0092717E"/>
    <w:rsid w:val="0092736F"/>
    <w:rsid w:val="00927BA9"/>
    <w:rsid w:val="00927CA3"/>
    <w:rsid w:val="00930323"/>
    <w:rsid w:val="00930710"/>
    <w:rsid w:val="00930920"/>
    <w:rsid w:val="009311DA"/>
    <w:rsid w:val="0093132E"/>
    <w:rsid w:val="009314EF"/>
    <w:rsid w:val="0093195B"/>
    <w:rsid w:val="00931984"/>
    <w:rsid w:val="00931A22"/>
    <w:rsid w:val="00931DEA"/>
    <w:rsid w:val="00931FE1"/>
    <w:rsid w:val="00932906"/>
    <w:rsid w:val="00933563"/>
    <w:rsid w:val="009337C7"/>
    <w:rsid w:val="009338A9"/>
    <w:rsid w:val="00933EA7"/>
    <w:rsid w:val="0093443A"/>
    <w:rsid w:val="0093496D"/>
    <w:rsid w:val="00935155"/>
    <w:rsid w:val="00935324"/>
    <w:rsid w:val="009353A9"/>
    <w:rsid w:val="00935446"/>
    <w:rsid w:val="00935D78"/>
    <w:rsid w:val="00936109"/>
    <w:rsid w:val="009363B6"/>
    <w:rsid w:val="00936896"/>
    <w:rsid w:val="00936B47"/>
    <w:rsid w:val="00936DDB"/>
    <w:rsid w:val="009372AE"/>
    <w:rsid w:val="0093747A"/>
    <w:rsid w:val="00937BE1"/>
    <w:rsid w:val="00937C93"/>
    <w:rsid w:val="00940005"/>
    <w:rsid w:val="00940336"/>
    <w:rsid w:val="0094034C"/>
    <w:rsid w:val="00940DF2"/>
    <w:rsid w:val="00941A87"/>
    <w:rsid w:val="00942433"/>
    <w:rsid w:val="00942929"/>
    <w:rsid w:val="00942A9F"/>
    <w:rsid w:val="00942C87"/>
    <w:rsid w:val="0094313E"/>
    <w:rsid w:val="00943545"/>
    <w:rsid w:val="0094375F"/>
    <w:rsid w:val="00943880"/>
    <w:rsid w:val="0094389B"/>
    <w:rsid w:val="00944794"/>
    <w:rsid w:val="00944E00"/>
    <w:rsid w:val="0094575C"/>
    <w:rsid w:val="00945CEE"/>
    <w:rsid w:val="00945E24"/>
    <w:rsid w:val="0094604F"/>
    <w:rsid w:val="00946103"/>
    <w:rsid w:val="00946431"/>
    <w:rsid w:val="00946523"/>
    <w:rsid w:val="00946638"/>
    <w:rsid w:val="009467FE"/>
    <w:rsid w:val="00946E74"/>
    <w:rsid w:val="00946FF1"/>
    <w:rsid w:val="0094709A"/>
    <w:rsid w:val="009476DA"/>
    <w:rsid w:val="009477D0"/>
    <w:rsid w:val="00947AC7"/>
    <w:rsid w:val="00947CBB"/>
    <w:rsid w:val="00950965"/>
    <w:rsid w:val="00950A8C"/>
    <w:rsid w:val="00951215"/>
    <w:rsid w:val="0095129E"/>
    <w:rsid w:val="00951328"/>
    <w:rsid w:val="00951563"/>
    <w:rsid w:val="00951DB3"/>
    <w:rsid w:val="00951E2A"/>
    <w:rsid w:val="0095209F"/>
    <w:rsid w:val="00952211"/>
    <w:rsid w:val="00952298"/>
    <w:rsid w:val="009528C6"/>
    <w:rsid w:val="009528ED"/>
    <w:rsid w:val="00952B39"/>
    <w:rsid w:val="00952EBF"/>
    <w:rsid w:val="00952FAC"/>
    <w:rsid w:val="00953372"/>
    <w:rsid w:val="00953906"/>
    <w:rsid w:val="00954335"/>
    <w:rsid w:val="00954629"/>
    <w:rsid w:val="0095467C"/>
    <w:rsid w:val="0095495F"/>
    <w:rsid w:val="00954E5F"/>
    <w:rsid w:val="00954F24"/>
    <w:rsid w:val="009551C6"/>
    <w:rsid w:val="009557A8"/>
    <w:rsid w:val="0095595B"/>
    <w:rsid w:val="0095619E"/>
    <w:rsid w:val="00956358"/>
    <w:rsid w:val="00956643"/>
    <w:rsid w:val="0095679D"/>
    <w:rsid w:val="0095682C"/>
    <w:rsid w:val="009569B8"/>
    <w:rsid w:val="009575AC"/>
    <w:rsid w:val="00957693"/>
    <w:rsid w:val="00957ACE"/>
    <w:rsid w:val="00957D3D"/>
    <w:rsid w:val="009606E7"/>
    <w:rsid w:val="00960BF4"/>
    <w:rsid w:val="00961600"/>
    <w:rsid w:val="00961EFA"/>
    <w:rsid w:val="00961F7F"/>
    <w:rsid w:val="00962047"/>
    <w:rsid w:val="0096308C"/>
    <w:rsid w:val="0096322A"/>
    <w:rsid w:val="009641D1"/>
    <w:rsid w:val="00964CB2"/>
    <w:rsid w:val="009650F1"/>
    <w:rsid w:val="009655B1"/>
    <w:rsid w:val="0096586E"/>
    <w:rsid w:val="00965B0E"/>
    <w:rsid w:val="00965B56"/>
    <w:rsid w:val="00965CF7"/>
    <w:rsid w:val="009662C5"/>
    <w:rsid w:val="00966B24"/>
    <w:rsid w:val="00966CBE"/>
    <w:rsid w:val="00966ED2"/>
    <w:rsid w:val="00967269"/>
    <w:rsid w:val="00967342"/>
    <w:rsid w:val="00967786"/>
    <w:rsid w:val="00967A2D"/>
    <w:rsid w:val="00967CF5"/>
    <w:rsid w:val="009702F2"/>
    <w:rsid w:val="0097056D"/>
    <w:rsid w:val="009707A8"/>
    <w:rsid w:val="0097092C"/>
    <w:rsid w:val="00970B3A"/>
    <w:rsid w:val="00970C23"/>
    <w:rsid w:val="00970F7D"/>
    <w:rsid w:val="009714A8"/>
    <w:rsid w:val="009717B8"/>
    <w:rsid w:val="009718AA"/>
    <w:rsid w:val="009728CA"/>
    <w:rsid w:val="00972ADC"/>
    <w:rsid w:val="00972D31"/>
    <w:rsid w:val="00972DE1"/>
    <w:rsid w:val="00972F40"/>
    <w:rsid w:val="0097320C"/>
    <w:rsid w:val="0097323C"/>
    <w:rsid w:val="00973325"/>
    <w:rsid w:val="009737A8"/>
    <w:rsid w:val="00973A81"/>
    <w:rsid w:val="0097419E"/>
    <w:rsid w:val="00974259"/>
    <w:rsid w:val="009742BA"/>
    <w:rsid w:val="009747CE"/>
    <w:rsid w:val="00974E90"/>
    <w:rsid w:val="009750E6"/>
    <w:rsid w:val="009750EB"/>
    <w:rsid w:val="0097580E"/>
    <w:rsid w:val="00975AD6"/>
    <w:rsid w:val="00975E5D"/>
    <w:rsid w:val="0097621E"/>
    <w:rsid w:val="0097662A"/>
    <w:rsid w:val="0097665C"/>
    <w:rsid w:val="009766FC"/>
    <w:rsid w:val="00976913"/>
    <w:rsid w:val="00976D54"/>
    <w:rsid w:val="00976D83"/>
    <w:rsid w:val="00976E45"/>
    <w:rsid w:val="00976EF5"/>
    <w:rsid w:val="009771FA"/>
    <w:rsid w:val="0097721D"/>
    <w:rsid w:val="0097722B"/>
    <w:rsid w:val="0097776B"/>
    <w:rsid w:val="0097777F"/>
    <w:rsid w:val="0097786E"/>
    <w:rsid w:val="00980123"/>
    <w:rsid w:val="0098021A"/>
    <w:rsid w:val="00980505"/>
    <w:rsid w:val="00980506"/>
    <w:rsid w:val="0098077E"/>
    <w:rsid w:val="00980B00"/>
    <w:rsid w:val="00980BBB"/>
    <w:rsid w:val="00980D03"/>
    <w:rsid w:val="00980F2A"/>
    <w:rsid w:val="009815A6"/>
    <w:rsid w:val="00982002"/>
    <w:rsid w:val="009828A4"/>
    <w:rsid w:val="00982E9A"/>
    <w:rsid w:val="0098350F"/>
    <w:rsid w:val="00983947"/>
    <w:rsid w:val="00983B78"/>
    <w:rsid w:val="009844D6"/>
    <w:rsid w:val="00984A48"/>
    <w:rsid w:val="00984C7D"/>
    <w:rsid w:val="00984D73"/>
    <w:rsid w:val="0098512F"/>
    <w:rsid w:val="009851CD"/>
    <w:rsid w:val="009856A7"/>
    <w:rsid w:val="00985810"/>
    <w:rsid w:val="00985EEB"/>
    <w:rsid w:val="00986279"/>
    <w:rsid w:val="009864BB"/>
    <w:rsid w:val="00986559"/>
    <w:rsid w:val="009866C4"/>
    <w:rsid w:val="00986BA4"/>
    <w:rsid w:val="00986D86"/>
    <w:rsid w:val="00986DA6"/>
    <w:rsid w:val="00986FEE"/>
    <w:rsid w:val="009871C6"/>
    <w:rsid w:val="0098785E"/>
    <w:rsid w:val="009879B9"/>
    <w:rsid w:val="00987C40"/>
    <w:rsid w:val="00987DFE"/>
    <w:rsid w:val="0099041B"/>
    <w:rsid w:val="0099042A"/>
    <w:rsid w:val="00990756"/>
    <w:rsid w:val="009908BE"/>
    <w:rsid w:val="009911E4"/>
    <w:rsid w:val="0099123A"/>
    <w:rsid w:val="009913A6"/>
    <w:rsid w:val="00991588"/>
    <w:rsid w:val="009918AF"/>
    <w:rsid w:val="0099192E"/>
    <w:rsid w:val="00991FD3"/>
    <w:rsid w:val="009928A0"/>
    <w:rsid w:val="009928B6"/>
    <w:rsid w:val="00992DE2"/>
    <w:rsid w:val="00992E71"/>
    <w:rsid w:val="009932B1"/>
    <w:rsid w:val="0099391D"/>
    <w:rsid w:val="00993AE4"/>
    <w:rsid w:val="00993D2D"/>
    <w:rsid w:val="0099455C"/>
    <w:rsid w:val="0099486D"/>
    <w:rsid w:val="00995321"/>
    <w:rsid w:val="009959E0"/>
    <w:rsid w:val="00995C86"/>
    <w:rsid w:val="00995E74"/>
    <w:rsid w:val="00996716"/>
    <w:rsid w:val="009967B3"/>
    <w:rsid w:val="009969FD"/>
    <w:rsid w:val="00996D15"/>
    <w:rsid w:val="00996FED"/>
    <w:rsid w:val="00997180"/>
    <w:rsid w:val="009979F6"/>
    <w:rsid w:val="00997B22"/>
    <w:rsid w:val="00997B7B"/>
    <w:rsid w:val="00997CAA"/>
    <w:rsid w:val="00997D1A"/>
    <w:rsid w:val="009A003C"/>
    <w:rsid w:val="009A041B"/>
    <w:rsid w:val="009A0746"/>
    <w:rsid w:val="009A075A"/>
    <w:rsid w:val="009A0878"/>
    <w:rsid w:val="009A0A1E"/>
    <w:rsid w:val="009A0A9A"/>
    <w:rsid w:val="009A0F36"/>
    <w:rsid w:val="009A15F1"/>
    <w:rsid w:val="009A1F21"/>
    <w:rsid w:val="009A1F26"/>
    <w:rsid w:val="009A20B7"/>
    <w:rsid w:val="009A235F"/>
    <w:rsid w:val="009A269D"/>
    <w:rsid w:val="009A26CA"/>
    <w:rsid w:val="009A273C"/>
    <w:rsid w:val="009A3BD3"/>
    <w:rsid w:val="009A3C3E"/>
    <w:rsid w:val="009A3DD3"/>
    <w:rsid w:val="009A3E23"/>
    <w:rsid w:val="009A40CE"/>
    <w:rsid w:val="009A4527"/>
    <w:rsid w:val="009A4657"/>
    <w:rsid w:val="009A468D"/>
    <w:rsid w:val="009A4743"/>
    <w:rsid w:val="009A486B"/>
    <w:rsid w:val="009A4ECC"/>
    <w:rsid w:val="009A4EF9"/>
    <w:rsid w:val="009A5180"/>
    <w:rsid w:val="009A54B0"/>
    <w:rsid w:val="009A55D6"/>
    <w:rsid w:val="009A5686"/>
    <w:rsid w:val="009A57DC"/>
    <w:rsid w:val="009A5F71"/>
    <w:rsid w:val="009A63C3"/>
    <w:rsid w:val="009A6927"/>
    <w:rsid w:val="009A6ED9"/>
    <w:rsid w:val="009A70EE"/>
    <w:rsid w:val="009A724F"/>
    <w:rsid w:val="009A7482"/>
    <w:rsid w:val="009A7CAD"/>
    <w:rsid w:val="009B0030"/>
    <w:rsid w:val="009B029B"/>
    <w:rsid w:val="009B02D9"/>
    <w:rsid w:val="009B055F"/>
    <w:rsid w:val="009B0C9A"/>
    <w:rsid w:val="009B0E23"/>
    <w:rsid w:val="009B1045"/>
    <w:rsid w:val="009B1197"/>
    <w:rsid w:val="009B12B3"/>
    <w:rsid w:val="009B1390"/>
    <w:rsid w:val="009B14C8"/>
    <w:rsid w:val="009B14FA"/>
    <w:rsid w:val="009B15CA"/>
    <w:rsid w:val="009B1B58"/>
    <w:rsid w:val="009B1E45"/>
    <w:rsid w:val="009B1FDE"/>
    <w:rsid w:val="009B26A4"/>
    <w:rsid w:val="009B2A08"/>
    <w:rsid w:val="009B2CCB"/>
    <w:rsid w:val="009B2EAF"/>
    <w:rsid w:val="009B2EBE"/>
    <w:rsid w:val="009B2F1B"/>
    <w:rsid w:val="009B2F7A"/>
    <w:rsid w:val="009B3362"/>
    <w:rsid w:val="009B3753"/>
    <w:rsid w:val="009B3952"/>
    <w:rsid w:val="009B3E44"/>
    <w:rsid w:val="009B4657"/>
    <w:rsid w:val="009B490E"/>
    <w:rsid w:val="009B4CFE"/>
    <w:rsid w:val="009B51A6"/>
    <w:rsid w:val="009B57ED"/>
    <w:rsid w:val="009B57F7"/>
    <w:rsid w:val="009B58F5"/>
    <w:rsid w:val="009B5B0E"/>
    <w:rsid w:val="009B5C0B"/>
    <w:rsid w:val="009B6003"/>
    <w:rsid w:val="009B616E"/>
    <w:rsid w:val="009B67BB"/>
    <w:rsid w:val="009B6BC5"/>
    <w:rsid w:val="009B6DD3"/>
    <w:rsid w:val="009B7245"/>
    <w:rsid w:val="009B7299"/>
    <w:rsid w:val="009B75BD"/>
    <w:rsid w:val="009B7811"/>
    <w:rsid w:val="009B7CAE"/>
    <w:rsid w:val="009B7FFB"/>
    <w:rsid w:val="009C01D2"/>
    <w:rsid w:val="009C02A1"/>
    <w:rsid w:val="009C042F"/>
    <w:rsid w:val="009C0921"/>
    <w:rsid w:val="009C0A20"/>
    <w:rsid w:val="009C103B"/>
    <w:rsid w:val="009C1335"/>
    <w:rsid w:val="009C1345"/>
    <w:rsid w:val="009C159B"/>
    <w:rsid w:val="009C16FE"/>
    <w:rsid w:val="009C17FE"/>
    <w:rsid w:val="009C263D"/>
    <w:rsid w:val="009C2C90"/>
    <w:rsid w:val="009C2E75"/>
    <w:rsid w:val="009C30AA"/>
    <w:rsid w:val="009C30CF"/>
    <w:rsid w:val="009C393A"/>
    <w:rsid w:val="009C3A15"/>
    <w:rsid w:val="009C3DE9"/>
    <w:rsid w:val="009C42FC"/>
    <w:rsid w:val="009C4778"/>
    <w:rsid w:val="009C4D8A"/>
    <w:rsid w:val="009C5787"/>
    <w:rsid w:val="009C5811"/>
    <w:rsid w:val="009C68D2"/>
    <w:rsid w:val="009C694A"/>
    <w:rsid w:val="009C6D91"/>
    <w:rsid w:val="009C6E6C"/>
    <w:rsid w:val="009C70E8"/>
    <w:rsid w:val="009C72CC"/>
    <w:rsid w:val="009C73E9"/>
    <w:rsid w:val="009C7B3C"/>
    <w:rsid w:val="009C7BA0"/>
    <w:rsid w:val="009D0475"/>
    <w:rsid w:val="009D0ADE"/>
    <w:rsid w:val="009D0B51"/>
    <w:rsid w:val="009D0F0B"/>
    <w:rsid w:val="009D1404"/>
    <w:rsid w:val="009D183C"/>
    <w:rsid w:val="009D1A12"/>
    <w:rsid w:val="009D2148"/>
    <w:rsid w:val="009D237D"/>
    <w:rsid w:val="009D25A0"/>
    <w:rsid w:val="009D27CA"/>
    <w:rsid w:val="009D293A"/>
    <w:rsid w:val="009D2AD9"/>
    <w:rsid w:val="009D2CE5"/>
    <w:rsid w:val="009D327E"/>
    <w:rsid w:val="009D37E5"/>
    <w:rsid w:val="009D3A42"/>
    <w:rsid w:val="009D3BAE"/>
    <w:rsid w:val="009D3E3D"/>
    <w:rsid w:val="009D4032"/>
    <w:rsid w:val="009D4573"/>
    <w:rsid w:val="009D4762"/>
    <w:rsid w:val="009D542B"/>
    <w:rsid w:val="009D5DFE"/>
    <w:rsid w:val="009D6041"/>
    <w:rsid w:val="009D6659"/>
    <w:rsid w:val="009D6700"/>
    <w:rsid w:val="009D6F7F"/>
    <w:rsid w:val="009D7267"/>
    <w:rsid w:val="009D7331"/>
    <w:rsid w:val="009E0004"/>
    <w:rsid w:val="009E0073"/>
    <w:rsid w:val="009E0C74"/>
    <w:rsid w:val="009E0D9D"/>
    <w:rsid w:val="009E0EAE"/>
    <w:rsid w:val="009E0ED0"/>
    <w:rsid w:val="009E0F47"/>
    <w:rsid w:val="009E11FE"/>
    <w:rsid w:val="009E139B"/>
    <w:rsid w:val="009E22BC"/>
    <w:rsid w:val="009E2A8F"/>
    <w:rsid w:val="009E2BBC"/>
    <w:rsid w:val="009E2C4D"/>
    <w:rsid w:val="009E2FAC"/>
    <w:rsid w:val="009E30B2"/>
    <w:rsid w:val="009E32B3"/>
    <w:rsid w:val="009E3751"/>
    <w:rsid w:val="009E38C7"/>
    <w:rsid w:val="009E3B8C"/>
    <w:rsid w:val="009E3BE5"/>
    <w:rsid w:val="009E3C90"/>
    <w:rsid w:val="009E4092"/>
    <w:rsid w:val="009E491E"/>
    <w:rsid w:val="009E4A09"/>
    <w:rsid w:val="009E573F"/>
    <w:rsid w:val="009E5B03"/>
    <w:rsid w:val="009E5CC1"/>
    <w:rsid w:val="009E602A"/>
    <w:rsid w:val="009E60BD"/>
    <w:rsid w:val="009E62E2"/>
    <w:rsid w:val="009E6641"/>
    <w:rsid w:val="009E6B1E"/>
    <w:rsid w:val="009E6DE9"/>
    <w:rsid w:val="009E6E49"/>
    <w:rsid w:val="009E7121"/>
    <w:rsid w:val="009E73FA"/>
    <w:rsid w:val="009E74A8"/>
    <w:rsid w:val="009F010A"/>
    <w:rsid w:val="009F0189"/>
    <w:rsid w:val="009F03BE"/>
    <w:rsid w:val="009F09B4"/>
    <w:rsid w:val="009F12B5"/>
    <w:rsid w:val="009F1388"/>
    <w:rsid w:val="009F1419"/>
    <w:rsid w:val="009F197E"/>
    <w:rsid w:val="009F1C13"/>
    <w:rsid w:val="009F2410"/>
    <w:rsid w:val="009F26A6"/>
    <w:rsid w:val="009F2D36"/>
    <w:rsid w:val="009F318C"/>
    <w:rsid w:val="009F31A5"/>
    <w:rsid w:val="009F31BC"/>
    <w:rsid w:val="009F35B3"/>
    <w:rsid w:val="009F35BD"/>
    <w:rsid w:val="009F39D3"/>
    <w:rsid w:val="009F3B79"/>
    <w:rsid w:val="009F44C3"/>
    <w:rsid w:val="009F44D5"/>
    <w:rsid w:val="009F49AD"/>
    <w:rsid w:val="009F4D51"/>
    <w:rsid w:val="009F4E1A"/>
    <w:rsid w:val="009F51DD"/>
    <w:rsid w:val="009F541E"/>
    <w:rsid w:val="009F544F"/>
    <w:rsid w:val="009F57EE"/>
    <w:rsid w:val="009F5865"/>
    <w:rsid w:val="009F5B3D"/>
    <w:rsid w:val="009F5D25"/>
    <w:rsid w:val="009F63B5"/>
    <w:rsid w:val="009F64C3"/>
    <w:rsid w:val="009F6985"/>
    <w:rsid w:val="009F6BBF"/>
    <w:rsid w:val="009F6DAA"/>
    <w:rsid w:val="009F6FAF"/>
    <w:rsid w:val="009F71F2"/>
    <w:rsid w:val="009F76C0"/>
    <w:rsid w:val="009F7AF3"/>
    <w:rsid w:val="009F7D02"/>
    <w:rsid w:val="009F7E6A"/>
    <w:rsid w:val="009F7FF8"/>
    <w:rsid w:val="00A0016B"/>
    <w:rsid w:val="00A00901"/>
    <w:rsid w:val="00A00AAD"/>
    <w:rsid w:val="00A00F1D"/>
    <w:rsid w:val="00A00FFC"/>
    <w:rsid w:val="00A0123A"/>
    <w:rsid w:val="00A01878"/>
    <w:rsid w:val="00A0189D"/>
    <w:rsid w:val="00A0247F"/>
    <w:rsid w:val="00A02A54"/>
    <w:rsid w:val="00A02B22"/>
    <w:rsid w:val="00A02D5B"/>
    <w:rsid w:val="00A02DAC"/>
    <w:rsid w:val="00A03DF3"/>
    <w:rsid w:val="00A03FA1"/>
    <w:rsid w:val="00A041BC"/>
    <w:rsid w:val="00A04354"/>
    <w:rsid w:val="00A04671"/>
    <w:rsid w:val="00A0477C"/>
    <w:rsid w:val="00A049EC"/>
    <w:rsid w:val="00A053D3"/>
    <w:rsid w:val="00A0540E"/>
    <w:rsid w:val="00A054B1"/>
    <w:rsid w:val="00A061BE"/>
    <w:rsid w:val="00A065A7"/>
    <w:rsid w:val="00A06877"/>
    <w:rsid w:val="00A06CE3"/>
    <w:rsid w:val="00A074E3"/>
    <w:rsid w:val="00A10280"/>
    <w:rsid w:val="00A104BE"/>
    <w:rsid w:val="00A107B4"/>
    <w:rsid w:val="00A1186B"/>
    <w:rsid w:val="00A119F3"/>
    <w:rsid w:val="00A11E51"/>
    <w:rsid w:val="00A11F14"/>
    <w:rsid w:val="00A12457"/>
    <w:rsid w:val="00A124A1"/>
    <w:rsid w:val="00A12B16"/>
    <w:rsid w:val="00A12B58"/>
    <w:rsid w:val="00A12C54"/>
    <w:rsid w:val="00A138DB"/>
    <w:rsid w:val="00A13A2D"/>
    <w:rsid w:val="00A13D47"/>
    <w:rsid w:val="00A145D6"/>
    <w:rsid w:val="00A1474D"/>
    <w:rsid w:val="00A14C59"/>
    <w:rsid w:val="00A15146"/>
    <w:rsid w:val="00A1563E"/>
    <w:rsid w:val="00A156E9"/>
    <w:rsid w:val="00A15DD1"/>
    <w:rsid w:val="00A168AA"/>
    <w:rsid w:val="00A1694C"/>
    <w:rsid w:val="00A16A2D"/>
    <w:rsid w:val="00A16D2A"/>
    <w:rsid w:val="00A16F2E"/>
    <w:rsid w:val="00A2006A"/>
    <w:rsid w:val="00A20B06"/>
    <w:rsid w:val="00A20CB3"/>
    <w:rsid w:val="00A21146"/>
    <w:rsid w:val="00A213E4"/>
    <w:rsid w:val="00A214DB"/>
    <w:rsid w:val="00A2173C"/>
    <w:rsid w:val="00A21932"/>
    <w:rsid w:val="00A21C34"/>
    <w:rsid w:val="00A21E50"/>
    <w:rsid w:val="00A21E6F"/>
    <w:rsid w:val="00A2221C"/>
    <w:rsid w:val="00A2236F"/>
    <w:rsid w:val="00A2267F"/>
    <w:rsid w:val="00A22C75"/>
    <w:rsid w:val="00A22FE9"/>
    <w:rsid w:val="00A23410"/>
    <w:rsid w:val="00A237A9"/>
    <w:rsid w:val="00A23B7E"/>
    <w:rsid w:val="00A23C9E"/>
    <w:rsid w:val="00A241F1"/>
    <w:rsid w:val="00A24265"/>
    <w:rsid w:val="00A2485C"/>
    <w:rsid w:val="00A24ADC"/>
    <w:rsid w:val="00A24E1C"/>
    <w:rsid w:val="00A25803"/>
    <w:rsid w:val="00A25D78"/>
    <w:rsid w:val="00A26769"/>
    <w:rsid w:val="00A26BFF"/>
    <w:rsid w:val="00A26F07"/>
    <w:rsid w:val="00A26F70"/>
    <w:rsid w:val="00A273DC"/>
    <w:rsid w:val="00A27A68"/>
    <w:rsid w:val="00A27B17"/>
    <w:rsid w:val="00A30184"/>
    <w:rsid w:val="00A301FC"/>
    <w:rsid w:val="00A302A1"/>
    <w:rsid w:val="00A3085D"/>
    <w:rsid w:val="00A309F2"/>
    <w:rsid w:val="00A30A75"/>
    <w:rsid w:val="00A30B42"/>
    <w:rsid w:val="00A31289"/>
    <w:rsid w:val="00A313B0"/>
    <w:rsid w:val="00A315EF"/>
    <w:rsid w:val="00A3165D"/>
    <w:rsid w:val="00A31837"/>
    <w:rsid w:val="00A318B9"/>
    <w:rsid w:val="00A3196F"/>
    <w:rsid w:val="00A319CE"/>
    <w:rsid w:val="00A31BDB"/>
    <w:rsid w:val="00A31EBF"/>
    <w:rsid w:val="00A31FDE"/>
    <w:rsid w:val="00A321B7"/>
    <w:rsid w:val="00A3229A"/>
    <w:rsid w:val="00A32452"/>
    <w:rsid w:val="00A324C9"/>
    <w:rsid w:val="00A324F7"/>
    <w:rsid w:val="00A328FA"/>
    <w:rsid w:val="00A32AA1"/>
    <w:rsid w:val="00A32C57"/>
    <w:rsid w:val="00A33632"/>
    <w:rsid w:val="00A337B6"/>
    <w:rsid w:val="00A33D76"/>
    <w:rsid w:val="00A33E67"/>
    <w:rsid w:val="00A33F08"/>
    <w:rsid w:val="00A341BA"/>
    <w:rsid w:val="00A3420E"/>
    <w:rsid w:val="00A3441A"/>
    <w:rsid w:val="00A34441"/>
    <w:rsid w:val="00A344EC"/>
    <w:rsid w:val="00A3459B"/>
    <w:rsid w:val="00A3510D"/>
    <w:rsid w:val="00A35447"/>
    <w:rsid w:val="00A35A8D"/>
    <w:rsid w:val="00A35FA6"/>
    <w:rsid w:val="00A35FC1"/>
    <w:rsid w:val="00A36134"/>
    <w:rsid w:val="00A363B9"/>
    <w:rsid w:val="00A36DCE"/>
    <w:rsid w:val="00A36F3B"/>
    <w:rsid w:val="00A370BF"/>
    <w:rsid w:val="00A371FA"/>
    <w:rsid w:val="00A3752B"/>
    <w:rsid w:val="00A378E4"/>
    <w:rsid w:val="00A401A2"/>
    <w:rsid w:val="00A40879"/>
    <w:rsid w:val="00A40C7E"/>
    <w:rsid w:val="00A40DF7"/>
    <w:rsid w:val="00A40F65"/>
    <w:rsid w:val="00A4107E"/>
    <w:rsid w:val="00A418B5"/>
    <w:rsid w:val="00A4190D"/>
    <w:rsid w:val="00A41921"/>
    <w:rsid w:val="00A41978"/>
    <w:rsid w:val="00A41ABE"/>
    <w:rsid w:val="00A424E4"/>
    <w:rsid w:val="00A42809"/>
    <w:rsid w:val="00A42CFA"/>
    <w:rsid w:val="00A42E35"/>
    <w:rsid w:val="00A433E7"/>
    <w:rsid w:val="00A4376A"/>
    <w:rsid w:val="00A437E2"/>
    <w:rsid w:val="00A43825"/>
    <w:rsid w:val="00A441FF"/>
    <w:rsid w:val="00A449C3"/>
    <w:rsid w:val="00A452B9"/>
    <w:rsid w:val="00A45477"/>
    <w:rsid w:val="00A4551E"/>
    <w:rsid w:val="00A457A5"/>
    <w:rsid w:val="00A45E73"/>
    <w:rsid w:val="00A45FCC"/>
    <w:rsid w:val="00A46093"/>
    <w:rsid w:val="00A460F2"/>
    <w:rsid w:val="00A46201"/>
    <w:rsid w:val="00A4656F"/>
    <w:rsid w:val="00A465FD"/>
    <w:rsid w:val="00A46B5E"/>
    <w:rsid w:val="00A47B2F"/>
    <w:rsid w:val="00A47B6C"/>
    <w:rsid w:val="00A47C14"/>
    <w:rsid w:val="00A47F36"/>
    <w:rsid w:val="00A51016"/>
    <w:rsid w:val="00A51071"/>
    <w:rsid w:val="00A51126"/>
    <w:rsid w:val="00A5142F"/>
    <w:rsid w:val="00A5159E"/>
    <w:rsid w:val="00A51818"/>
    <w:rsid w:val="00A5190A"/>
    <w:rsid w:val="00A51A62"/>
    <w:rsid w:val="00A51A74"/>
    <w:rsid w:val="00A51A83"/>
    <w:rsid w:val="00A51B1C"/>
    <w:rsid w:val="00A51E4B"/>
    <w:rsid w:val="00A52029"/>
    <w:rsid w:val="00A521B3"/>
    <w:rsid w:val="00A522EC"/>
    <w:rsid w:val="00A5257E"/>
    <w:rsid w:val="00A5289C"/>
    <w:rsid w:val="00A52A25"/>
    <w:rsid w:val="00A52BA9"/>
    <w:rsid w:val="00A52C16"/>
    <w:rsid w:val="00A53DD9"/>
    <w:rsid w:val="00A53EDB"/>
    <w:rsid w:val="00A54183"/>
    <w:rsid w:val="00A5453D"/>
    <w:rsid w:val="00A5459D"/>
    <w:rsid w:val="00A548F4"/>
    <w:rsid w:val="00A54C31"/>
    <w:rsid w:val="00A54EC5"/>
    <w:rsid w:val="00A54F44"/>
    <w:rsid w:val="00A550FC"/>
    <w:rsid w:val="00A552E5"/>
    <w:rsid w:val="00A559FF"/>
    <w:rsid w:val="00A55A3D"/>
    <w:rsid w:val="00A55F25"/>
    <w:rsid w:val="00A56653"/>
    <w:rsid w:val="00A56E01"/>
    <w:rsid w:val="00A56FED"/>
    <w:rsid w:val="00A5723F"/>
    <w:rsid w:val="00A5740C"/>
    <w:rsid w:val="00A57A39"/>
    <w:rsid w:val="00A57C35"/>
    <w:rsid w:val="00A600DD"/>
    <w:rsid w:val="00A60257"/>
    <w:rsid w:val="00A60354"/>
    <w:rsid w:val="00A6066B"/>
    <w:rsid w:val="00A60895"/>
    <w:rsid w:val="00A60C90"/>
    <w:rsid w:val="00A60C9D"/>
    <w:rsid w:val="00A60F7F"/>
    <w:rsid w:val="00A6105C"/>
    <w:rsid w:val="00A613AA"/>
    <w:rsid w:val="00A6145E"/>
    <w:rsid w:val="00A614CF"/>
    <w:rsid w:val="00A6214E"/>
    <w:rsid w:val="00A62203"/>
    <w:rsid w:val="00A62743"/>
    <w:rsid w:val="00A62964"/>
    <w:rsid w:val="00A62C61"/>
    <w:rsid w:val="00A630D9"/>
    <w:rsid w:val="00A634F5"/>
    <w:rsid w:val="00A639BC"/>
    <w:rsid w:val="00A63B64"/>
    <w:rsid w:val="00A63C05"/>
    <w:rsid w:val="00A63EAA"/>
    <w:rsid w:val="00A64175"/>
    <w:rsid w:val="00A64500"/>
    <w:rsid w:val="00A64714"/>
    <w:rsid w:val="00A64A63"/>
    <w:rsid w:val="00A64A73"/>
    <w:rsid w:val="00A64B44"/>
    <w:rsid w:val="00A6518E"/>
    <w:rsid w:val="00A65A94"/>
    <w:rsid w:val="00A65B27"/>
    <w:rsid w:val="00A65C88"/>
    <w:rsid w:val="00A6613C"/>
    <w:rsid w:val="00A6640E"/>
    <w:rsid w:val="00A66960"/>
    <w:rsid w:val="00A66A6F"/>
    <w:rsid w:val="00A66D8A"/>
    <w:rsid w:val="00A6756F"/>
    <w:rsid w:val="00A675BE"/>
    <w:rsid w:val="00A67B88"/>
    <w:rsid w:val="00A67BE4"/>
    <w:rsid w:val="00A67C0F"/>
    <w:rsid w:val="00A701B0"/>
    <w:rsid w:val="00A70619"/>
    <w:rsid w:val="00A707B1"/>
    <w:rsid w:val="00A710B9"/>
    <w:rsid w:val="00A717C9"/>
    <w:rsid w:val="00A718D0"/>
    <w:rsid w:val="00A71CDD"/>
    <w:rsid w:val="00A725C3"/>
    <w:rsid w:val="00A72854"/>
    <w:rsid w:val="00A72BA2"/>
    <w:rsid w:val="00A72ECC"/>
    <w:rsid w:val="00A72EFB"/>
    <w:rsid w:val="00A73633"/>
    <w:rsid w:val="00A7368E"/>
    <w:rsid w:val="00A73B88"/>
    <w:rsid w:val="00A743C0"/>
    <w:rsid w:val="00A74550"/>
    <w:rsid w:val="00A74CC9"/>
    <w:rsid w:val="00A74D55"/>
    <w:rsid w:val="00A74FB5"/>
    <w:rsid w:val="00A75563"/>
    <w:rsid w:val="00A756B2"/>
    <w:rsid w:val="00A758D1"/>
    <w:rsid w:val="00A75AB4"/>
    <w:rsid w:val="00A75AD8"/>
    <w:rsid w:val="00A75BB2"/>
    <w:rsid w:val="00A75C79"/>
    <w:rsid w:val="00A76624"/>
    <w:rsid w:val="00A76715"/>
    <w:rsid w:val="00A76C53"/>
    <w:rsid w:val="00A771AC"/>
    <w:rsid w:val="00A77402"/>
    <w:rsid w:val="00A77579"/>
    <w:rsid w:val="00A775BC"/>
    <w:rsid w:val="00A779C1"/>
    <w:rsid w:val="00A779F1"/>
    <w:rsid w:val="00A77B5E"/>
    <w:rsid w:val="00A77C97"/>
    <w:rsid w:val="00A77D08"/>
    <w:rsid w:val="00A77DEE"/>
    <w:rsid w:val="00A8003B"/>
    <w:rsid w:val="00A8017B"/>
    <w:rsid w:val="00A802A8"/>
    <w:rsid w:val="00A80607"/>
    <w:rsid w:val="00A80C97"/>
    <w:rsid w:val="00A80F9C"/>
    <w:rsid w:val="00A810C3"/>
    <w:rsid w:val="00A81164"/>
    <w:rsid w:val="00A81341"/>
    <w:rsid w:val="00A8153D"/>
    <w:rsid w:val="00A827B2"/>
    <w:rsid w:val="00A82ADB"/>
    <w:rsid w:val="00A838B8"/>
    <w:rsid w:val="00A841DA"/>
    <w:rsid w:val="00A842F4"/>
    <w:rsid w:val="00A84B0D"/>
    <w:rsid w:val="00A84C51"/>
    <w:rsid w:val="00A84E39"/>
    <w:rsid w:val="00A85023"/>
    <w:rsid w:val="00A8579D"/>
    <w:rsid w:val="00A859B7"/>
    <w:rsid w:val="00A85B46"/>
    <w:rsid w:val="00A86282"/>
    <w:rsid w:val="00A864FA"/>
    <w:rsid w:val="00A86886"/>
    <w:rsid w:val="00A87083"/>
    <w:rsid w:val="00A87AA3"/>
    <w:rsid w:val="00A90B46"/>
    <w:rsid w:val="00A90F61"/>
    <w:rsid w:val="00A91E5C"/>
    <w:rsid w:val="00A9222C"/>
    <w:rsid w:val="00A927F7"/>
    <w:rsid w:val="00A929B5"/>
    <w:rsid w:val="00A92A85"/>
    <w:rsid w:val="00A932B5"/>
    <w:rsid w:val="00A9358E"/>
    <w:rsid w:val="00A936E5"/>
    <w:rsid w:val="00A93C7B"/>
    <w:rsid w:val="00A94618"/>
    <w:rsid w:val="00A9469A"/>
    <w:rsid w:val="00A94874"/>
    <w:rsid w:val="00A950DE"/>
    <w:rsid w:val="00A95517"/>
    <w:rsid w:val="00A956F6"/>
    <w:rsid w:val="00A959A8"/>
    <w:rsid w:val="00A95D58"/>
    <w:rsid w:val="00A96670"/>
    <w:rsid w:val="00A96771"/>
    <w:rsid w:val="00A96779"/>
    <w:rsid w:val="00A96D36"/>
    <w:rsid w:val="00A96D5D"/>
    <w:rsid w:val="00A96F08"/>
    <w:rsid w:val="00A9713B"/>
    <w:rsid w:val="00A97326"/>
    <w:rsid w:val="00A9798F"/>
    <w:rsid w:val="00A97BAF"/>
    <w:rsid w:val="00AA0219"/>
    <w:rsid w:val="00AA039F"/>
    <w:rsid w:val="00AA075A"/>
    <w:rsid w:val="00AA0CB3"/>
    <w:rsid w:val="00AA0FA8"/>
    <w:rsid w:val="00AA115C"/>
    <w:rsid w:val="00AA11F2"/>
    <w:rsid w:val="00AA14CD"/>
    <w:rsid w:val="00AA165C"/>
    <w:rsid w:val="00AA1B48"/>
    <w:rsid w:val="00AA23E0"/>
    <w:rsid w:val="00AA25B9"/>
    <w:rsid w:val="00AA26C0"/>
    <w:rsid w:val="00AA33D0"/>
    <w:rsid w:val="00AA3481"/>
    <w:rsid w:val="00AA3595"/>
    <w:rsid w:val="00AA3946"/>
    <w:rsid w:val="00AA44BF"/>
    <w:rsid w:val="00AA4584"/>
    <w:rsid w:val="00AA4E66"/>
    <w:rsid w:val="00AA4FD7"/>
    <w:rsid w:val="00AA52BC"/>
    <w:rsid w:val="00AA5329"/>
    <w:rsid w:val="00AA604C"/>
    <w:rsid w:val="00AA6AD8"/>
    <w:rsid w:val="00AA6DFB"/>
    <w:rsid w:val="00AA706C"/>
    <w:rsid w:val="00AA7D96"/>
    <w:rsid w:val="00AB0070"/>
    <w:rsid w:val="00AB0A32"/>
    <w:rsid w:val="00AB19FF"/>
    <w:rsid w:val="00AB1A5C"/>
    <w:rsid w:val="00AB1ABD"/>
    <w:rsid w:val="00AB1D90"/>
    <w:rsid w:val="00AB2466"/>
    <w:rsid w:val="00AB24F5"/>
    <w:rsid w:val="00AB28E9"/>
    <w:rsid w:val="00AB2961"/>
    <w:rsid w:val="00AB2DFA"/>
    <w:rsid w:val="00AB3181"/>
    <w:rsid w:val="00AB31A2"/>
    <w:rsid w:val="00AB31F7"/>
    <w:rsid w:val="00AB32FC"/>
    <w:rsid w:val="00AB3660"/>
    <w:rsid w:val="00AB367F"/>
    <w:rsid w:val="00AB3BD5"/>
    <w:rsid w:val="00AB3CF2"/>
    <w:rsid w:val="00AB449B"/>
    <w:rsid w:val="00AB4512"/>
    <w:rsid w:val="00AB463B"/>
    <w:rsid w:val="00AB4C37"/>
    <w:rsid w:val="00AB4DC8"/>
    <w:rsid w:val="00AB4EFA"/>
    <w:rsid w:val="00AB50E3"/>
    <w:rsid w:val="00AB5242"/>
    <w:rsid w:val="00AB53C6"/>
    <w:rsid w:val="00AB5B34"/>
    <w:rsid w:val="00AB5BDF"/>
    <w:rsid w:val="00AB5BFC"/>
    <w:rsid w:val="00AB5EF0"/>
    <w:rsid w:val="00AB611F"/>
    <w:rsid w:val="00AB62E6"/>
    <w:rsid w:val="00AB641E"/>
    <w:rsid w:val="00AB6721"/>
    <w:rsid w:val="00AB6C56"/>
    <w:rsid w:val="00AB7281"/>
    <w:rsid w:val="00AB7376"/>
    <w:rsid w:val="00AB7A9A"/>
    <w:rsid w:val="00AB7D01"/>
    <w:rsid w:val="00AB7D1F"/>
    <w:rsid w:val="00AC01DC"/>
    <w:rsid w:val="00AC03C6"/>
    <w:rsid w:val="00AC04EA"/>
    <w:rsid w:val="00AC0A15"/>
    <w:rsid w:val="00AC0DFE"/>
    <w:rsid w:val="00AC1745"/>
    <w:rsid w:val="00AC1BC1"/>
    <w:rsid w:val="00AC1D07"/>
    <w:rsid w:val="00AC1FB9"/>
    <w:rsid w:val="00AC220F"/>
    <w:rsid w:val="00AC2F14"/>
    <w:rsid w:val="00AC31AF"/>
    <w:rsid w:val="00AC37BD"/>
    <w:rsid w:val="00AC391A"/>
    <w:rsid w:val="00AC3E0A"/>
    <w:rsid w:val="00AC47E7"/>
    <w:rsid w:val="00AC483B"/>
    <w:rsid w:val="00AC4879"/>
    <w:rsid w:val="00AC4996"/>
    <w:rsid w:val="00AC4CF0"/>
    <w:rsid w:val="00AC4F2C"/>
    <w:rsid w:val="00AC5236"/>
    <w:rsid w:val="00AC5365"/>
    <w:rsid w:val="00AC53D3"/>
    <w:rsid w:val="00AC568E"/>
    <w:rsid w:val="00AC5CC6"/>
    <w:rsid w:val="00AC5E8F"/>
    <w:rsid w:val="00AC6519"/>
    <w:rsid w:val="00AC68E5"/>
    <w:rsid w:val="00AC69DC"/>
    <w:rsid w:val="00AC6F16"/>
    <w:rsid w:val="00AC7997"/>
    <w:rsid w:val="00AC7BBF"/>
    <w:rsid w:val="00AC7DEF"/>
    <w:rsid w:val="00AD0225"/>
    <w:rsid w:val="00AD0482"/>
    <w:rsid w:val="00AD064A"/>
    <w:rsid w:val="00AD0735"/>
    <w:rsid w:val="00AD0814"/>
    <w:rsid w:val="00AD14E8"/>
    <w:rsid w:val="00AD16E6"/>
    <w:rsid w:val="00AD1B93"/>
    <w:rsid w:val="00AD1E0D"/>
    <w:rsid w:val="00AD225F"/>
    <w:rsid w:val="00AD2393"/>
    <w:rsid w:val="00AD26D9"/>
    <w:rsid w:val="00AD2AC7"/>
    <w:rsid w:val="00AD2E49"/>
    <w:rsid w:val="00AD2EA8"/>
    <w:rsid w:val="00AD2EB9"/>
    <w:rsid w:val="00AD2FE6"/>
    <w:rsid w:val="00AD30C2"/>
    <w:rsid w:val="00AD31FA"/>
    <w:rsid w:val="00AD32CC"/>
    <w:rsid w:val="00AD34EE"/>
    <w:rsid w:val="00AD351A"/>
    <w:rsid w:val="00AD3AEF"/>
    <w:rsid w:val="00AD4258"/>
    <w:rsid w:val="00AD4259"/>
    <w:rsid w:val="00AD4EC2"/>
    <w:rsid w:val="00AD586B"/>
    <w:rsid w:val="00AD58BB"/>
    <w:rsid w:val="00AD5D69"/>
    <w:rsid w:val="00AD5D8D"/>
    <w:rsid w:val="00AD5F1A"/>
    <w:rsid w:val="00AD61C2"/>
    <w:rsid w:val="00AD6305"/>
    <w:rsid w:val="00AD6AF2"/>
    <w:rsid w:val="00AD6B84"/>
    <w:rsid w:val="00AD7233"/>
    <w:rsid w:val="00AD75E8"/>
    <w:rsid w:val="00AD7BC9"/>
    <w:rsid w:val="00AD7F6A"/>
    <w:rsid w:val="00AE04B6"/>
    <w:rsid w:val="00AE187F"/>
    <w:rsid w:val="00AE1932"/>
    <w:rsid w:val="00AE1B29"/>
    <w:rsid w:val="00AE1C7F"/>
    <w:rsid w:val="00AE1CC0"/>
    <w:rsid w:val="00AE2036"/>
    <w:rsid w:val="00AE2341"/>
    <w:rsid w:val="00AE28B4"/>
    <w:rsid w:val="00AE295C"/>
    <w:rsid w:val="00AE29E8"/>
    <w:rsid w:val="00AE2DE2"/>
    <w:rsid w:val="00AE358D"/>
    <w:rsid w:val="00AE3E1F"/>
    <w:rsid w:val="00AE4C1D"/>
    <w:rsid w:val="00AE4C2A"/>
    <w:rsid w:val="00AE4DA0"/>
    <w:rsid w:val="00AE4F14"/>
    <w:rsid w:val="00AE5168"/>
    <w:rsid w:val="00AE52FA"/>
    <w:rsid w:val="00AE5319"/>
    <w:rsid w:val="00AE53CD"/>
    <w:rsid w:val="00AE5F68"/>
    <w:rsid w:val="00AE63E1"/>
    <w:rsid w:val="00AE6BA0"/>
    <w:rsid w:val="00AE6EA7"/>
    <w:rsid w:val="00AE747A"/>
    <w:rsid w:val="00AE7A17"/>
    <w:rsid w:val="00AF005A"/>
    <w:rsid w:val="00AF05CA"/>
    <w:rsid w:val="00AF13B2"/>
    <w:rsid w:val="00AF1592"/>
    <w:rsid w:val="00AF1B6D"/>
    <w:rsid w:val="00AF28EA"/>
    <w:rsid w:val="00AF29B9"/>
    <w:rsid w:val="00AF314C"/>
    <w:rsid w:val="00AF322B"/>
    <w:rsid w:val="00AF348B"/>
    <w:rsid w:val="00AF3D36"/>
    <w:rsid w:val="00AF410F"/>
    <w:rsid w:val="00AF44C5"/>
    <w:rsid w:val="00AF4A58"/>
    <w:rsid w:val="00AF5172"/>
    <w:rsid w:val="00AF51D0"/>
    <w:rsid w:val="00AF5552"/>
    <w:rsid w:val="00AF55B9"/>
    <w:rsid w:val="00AF57D1"/>
    <w:rsid w:val="00AF5E27"/>
    <w:rsid w:val="00AF6066"/>
    <w:rsid w:val="00AF632E"/>
    <w:rsid w:val="00AF6718"/>
    <w:rsid w:val="00AF68F8"/>
    <w:rsid w:val="00AF6999"/>
    <w:rsid w:val="00AF721E"/>
    <w:rsid w:val="00AF74CF"/>
    <w:rsid w:val="00AF7C92"/>
    <w:rsid w:val="00AF7D1E"/>
    <w:rsid w:val="00AF7FD2"/>
    <w:rsid w:val="00B00179"/>
    <w:rsid w:val="00B00484"/>
    <w:rsid w:val="00B0069C"/>
    <w:rsid w:val="00B00901"/>
    <w:rsid w:val="00B00D06"/>
    <w:rsid w:val="00B00FE3"/>
    <w:rsid w:val="00B01680"/>
    <w:rsid w:val="00B018F9"/>
    <w:rsid w:val="00B01C29"/>
    <w:rsid w:val="00B01CEE"/>
    <w:rsid w:val="00B0215A"/>
    <w:rsid w:val="00B022CD"/>
    <w:rsid w:val="00B0282B"/>
    <w:rsid w:val="00B02F22"/>
    <w:rsid w:val="00B0314C"/>
    <w:rsid w:val="00B031BC"/>
    <w:rsid w:val="00B03A43"/>
    <w:rsid w:val="00B03CFF"/>
    <w:rsid w:val="00B0417F"/>
    <w:rsid w:val="00B043C1"/>
    <w:rsid w:val="00B04FEC"/>
    <w:rsid w:val="00B0533D"/>
    <w:rsid w:val="00B0573E"/>
    <w:rsid w:val="00B060F8"/>
    <w:rsid w:val="00B065EF"/>
    <w:rsid w:val="00B065FB"/>
    <w:rsid w:val="00B070BC"/>
    <w:rsid w:val="00B07A98"/>
    <w:rsid w:val="00B07D75"/>
    <w:rsid w:val="00B100AF"/>
    <w:rsid w:val="00B1062A"/>
    <w:rsid w:val="00B10806"/>
    <w:rsid w:val="00B108FA"/>
    <w:rsid w:val="00B10CF2"/>
    <w:rsid w:val="00B11046"/>
    <w:rsid w:val="00B11282"/>
    <w:rsid w:val="00B118D3"/>
    <w:rsid w:val="00B11CF2"/>
    <w:rsid w:val="00B11F21"/>
    <w:rsid w:val="00B128D5"/>
    <w:rsid w:val="00B12E3D"/>
    <w:rsid w:val="00B12EA1"/>
    <w:rsid w:val="00B12F0B"/>
    <w:rsid w:val="00B1333E"/>
    <w:rsid w:val="00B1359E"/>
    <w:rsid w:val="00B136C7"/>
    <w:rsid w:val="00B13701"/>
    <w:rsid w:val="00B13A90"/>
    <w:rsid w:val="00B13CB0"/>
    <w:rsid w:val="00B13D4B"/>
    <w:rsid w:val="00B13D78"/>
    <w:rsid w:val="00B14540"/>
    <w:rsid w:val="00B145A8"/>
    <w:rsid w:val="00B14C0A"/>
    <w:rsid w:val="00B154D0"/>
    <w:rsid w:val="00B15922"/>
    <w:rsid w:val="00B15A87"/>
    <w:rsid w:val="00B15DC9"/>
    <w:rsid w:val="00B16007"/>
    <w:rsid w:val="00B165A0"/>
    <w:rsid w:val="00B16602"/>
    <w:rsid w:val="00B16835"/>
    <w:rsid w:val="00B169A3"/>
    <w:rsid w:val="00B16D58"/>
    <w:rsid w:val="00B17158"/>
    <w:rsid w:val="00B20657"/>
    <w:rsid w:val="00B20D02"/>
    <w:rsid w:val="00B20DA2"/>
    <w:rsid w:val="00B20E79"/>
    <w:rsid w:val="00B20FCC"/>
    <w:rsid w:val="00B210A4"/>
    <w:rsid w:val="00B2118D"/>
    <w:rsid w:val="00B212A1"/>
    <w:rsid w:val="00B21330"/>
    <w:rsid w:val="00B21461"/>
    <w:rsid w:val="00B21A89"/>
    <w:rsid w:val="00B21BA1"/>
    <w:rsid w:val="00B21CA0"/>
    <w:rsid w:val="00B2205B"/>
    <w:rsid w:val="00B22842"/>
    <w:rsid w:val="00B22B71"/>
    <w:rsid w:val="00B23055"/>
    <w:rsid w:val="00B2352C"/>
    <w:rsid w:val="00B2372D"/>
    <w:rsid w:val="00B23B66"/>
    <w:rsid w:val="00B243C4"/>
    <w:rsid w:val="00B244F0"/>
    <w:rsid w:val="00B24A33"/>
    <w:rsid w:val="00B24C10"/>
    <w:rsid w:val="00B24F11"/>
    <w:rsid w:val="00B2582A"/>
    <w:rsid w:val="00B25F79"/>
    <w:rsid w:val="00B25FB8"/>
    <w:rsid w:val="00B26FB7"/>
    <w:rsid w:val="00B26FE4"/>
    <w:rsid w:val="00B275E2"/>
    <w:rsid w:val="00B2776E"/>
    <w:rsid w:val="00B27AB8"/>
    <w:rsid w:val="00B30168"/>
    <w:rsid w:val="00B307EA"/>
    <w:rsid w:val="00B30BE7"/>
    <w:rsid w:val="00B30E90"/>
    <w:rsid w:val="00B312B5"/>
    <w:rsid w:val="00B31338"/>
    <w:rsid w:val="00B31343"/>
    <w:rsid w:val="00B315D7"/>
    <w:rsid w:val="00B319E8"/>
    <w:rsid w:val="00B31ED6"/>
    <w:rsid w:val="00B32123"/>
    <w:rsid w:val="00B32F03"/>
    <w:rsid w:val="00B33306"/>
    <w:rsid w:val="00B33B26"/>
    <w:rsid w:val="00B33B7A"/>
    <w:rsid w:val="00B33CDB"/>
    <w:rsid w:val="00B34178"/>
    <w:rsid w:val="00B3468D"/>
    <w:rsid w:val="00B35346"/>
    <w:rsid w:val="00B35487"/>
    <w:rsid w:val="00B354C8"/>
    <w:rsid w:val="00B35684"/>
    <w:rsid w:val="00B356AC"/>
    <w:rsid w:val="00B35E98"/>
    <w:rsid w:val="00B35ECB"/>
    <w:rsid w:val="00B3658B"/>
    <w:rsid w:val="00B372B7"/>
    <w:rsid w:val="00B37A97"/>
    <w:rsid w:val="00B37F5D"/>
    <w:rsid w:val="00B401BD"/>
    <w:rsid w:val="00B40274"/>
    <w:rsid w:val="00B406C7"/>
    <w:rsid w:val="00B40D0A"/>
    <w:rsid w:val="00B40E8B"/>
    <w:rsid w:val="00B411DA"/>
    <w:rsid w:val="00B411F6"/>
    <w:rsid w:val="00B41591"/>
    <w:rsid w:val="00B41DA2"/>
    <w:rsid w:val="00B41E04"/>
    <w:rsid w:val="00B41E4C"/>
    <w:rsid w:val="00B41F1C"/>
    <w:rsid w:val="00B4246A"/>
    <w:rsid w:val="00B4293D"/>
    <w:rsid w:val="00B42B05"/>
    <w:rsid w:val="00B42DE7"/>
    <w:rsid w:val="00B4388F"/>
    <w:rsid w:val="00B43975"/>
    <w:rsid w:val="00B44176"/>
    <w:rsid w:val="00B447EA"/>
    <w:rsid w:val="00B44B7C"/>
    <w:rsid w:val="00B44C65"/>
    <w:rsid w:val="00B44EBC"/>
    <w:rsid w:val="00B45159"/>
    <w:rsid w:val="00B455E2"/>
    <w:rsid w:val="00B456DF"/>
    <w:rsid w:val="00B4590B"/>
    <w:rsid w:val="00B45C3B"/>
    <w:rsid w:val="00B45ECA"/>
    <w:rsid w:val="00B46051"/>
    <w:rsid w:val="00B460DF"/>
    <w:rsid w:val="00B46A53"/>
    <w:rsid w:val="00B46D19"/>
    <w:rsid w:val="00B46EEC"/>
    <w:rsid w:val="00B46F21"/>
    <w:rsid w:val="00B47161"/>
    <w:rsid w:val="00B473C0"/>
    <w:rsid w:val="00B47556"/>
    <w:rsid w:val="00B475CB"/>
    <w:rsid w:val="00B47D48"/>
    <w:rsid w:val="00B50671"/>
    <w:rsid w:val="00B506EF"/>
    <w:rsid w:val="00B50AC7"/>
    <w:rsid w:val="00B51142"/>
    <w:rsid w:val="00B5124D"/>
    <w:rsid w:val="00B51802"/>
    <w:rsid w:val="00B51C77"/>
    <w:rsid w:val="00B51FD0"/>
    <w:rsid w:val="00B522CA"/>
    <w:rsid w:val="00B52539"/>
    <w:rsid w:val="00B52609"/>
    <w:rsid w:val="00B52811"/>
    <w:rsid w:val="00B52952"/>
    <w:rsid w:val="00B52A45"/>
    <w:rsid w:val="00B52BCF"/>
    <w:rsid w:val="00B53366"/>
    <w:rsid w:val="00B535BB"/>
    <w:rsid w:val="00B53949"/>
    <w:rsid w:val="00B53A06"/>
    <w:rsid w:val="00B54056"/>
    <w:rsid w:val="00B542F1"/>
    <w:rsid w:val="00B5442E"/>
    <w:rsid w:val="00B548FA"/>
    <w:rsid w:val="00B548FD"/>
    <w:rsid w:val="00B54C76"/>
    <w:rsid w:val="00B54EE6"/>
    <w:rsid w:val="00B5507D"/>
    <w:rsid w:val="00B5508E"/>
    <w:rsid w:val="00B5511C"/>
    <w:rsid w:val="00B55405"/>
    <w:rsid w:val="00B559FD"/>
    <w:rsid w:val="00B55A9F"/>
    <w:rsid w:val="00B55DD1"/>
    <w:rsid w:val="00B55FAA"/>
    <w:rsid w:val="00B56199"/>
    <w:rsid w:val="00B56508"/>
    <w:rsid w:val="00B567F8"/>
    <w:rsid w:val="00B56890"/>
    <w:rsid w:val="00B56CE4"/>
    <w:rsid w:val="00B57199"/>
    <w:rsid w:val="00B571C1"/>
    <w:rsid w:val="00B57480"/>
    <w:rsid w:val="00B5755C"/>
    <w:rsid w:val="00B5758C"/>
    <w:rsid w:val="00B579BC"/>
    <w:rsid w:val="00B57AB8"/>
    <w:rsid w:val="00B57EC9"/>
    <w:rsid w:val="00B60310"/>
    <w:rsid w:val="00B60987"/>
    <w:rsid w:val="00B61AD4"/>
    <w:rsid w:val="00B61AF1"/>
    <w:rsid w:val="00B62245"/>
    <w:rsid w:val="00B6249F"/>
    <w:rsid w:val="00B62515"/>
    <w:rsid w:val="00B6287A"/>
    <w:rsid w:val="00B628F5"/>
    <w:rsid w:val="00B6299F"/>
    <w:rsid w:val="00B62AFE"/>
    <w:rsid w:val="00B6368B"/>
    <w:rsid w:val="00B63916"/>
    <w:rsid w:val="00B63A6C"/>
    <w:rsid w:val="00B63A96"/>
    <w:rsid w:val="00B63B63"/>
    <w:rsid w:val="00B645B3"/>
    <w:rsid w:val="00B64701"/>
    <w:rsid w:val="00B64884"/>
    <w:rsid w:val="00B64C02"/>
    <w:rsid w:val="00B64C53"/>
    <w:rsid w:val="00B64ECC"/>
    <w:rsid w:val="00B65451"/>
    <w:rsid w:val="00B65589"/>
    <w:rsid w:val="00B655ED"/>
    <w:rsid w:val="00B659AF"/>
    <w:rsid w:val="00B65A6B"/>
    <w:rsid w:val="00B65B76"/>
    <w:rsid w:val="00B65F14"/>
    <w:rsid w:val="00B6634D"/>
    <w:rsid w:val="00B665B4"/>
    <w:rsid w:val="00B6687E"/>
    <w:rsid w:val="00B66E2E"/>
    <w:rsid w:val="00B673DF"/>
    <w:rsid w:val="00B7015F"/>
    <w:rsid w:val="00B703A1"/>
    <w:rsid w:val="00B70593"/>
    <w:rsid w:val="00B7068B"/>
    <w:rsid w:val="00B70B9A"/>
    <w:rsid w:val="00B710ED"/>
    <w:rsid w:val="00B716BD"/>
    <w:rsid w:val="00B71C9F"/>
    <w:rsid w:val="00B71F74"/>
    <w:rsid w:val="00B7206B"/>
    <w:rsid w:val="00B72315"/>
    <w:rsid w:val="00B7262D"/>
    <w:rsid w:val="00B73075"/>
    <w:rsid w:val="00B734BF"/>
    <w:rsid w:val="00B735A9"/>
    <w:rsid w:val="00B7389E"/>
    <w:rsid w:val="00B73AD4"/>
    <w:rsid w:val="00B73B27"/>
    <w:rsid w:val="00B74232"/>
    <w:rsid w:val="00B74298"/>
    <w:rsid w:val="00B74A29"/>
    <w:rsid w:val="00B74BE6"/>
    <w:rsid w:val="00B74E7C"/>
    <w:rsid w:val="00B75D4D"/>
    <w:rsid w:val="00B75DD8"/>
    <w:rsid w:val="00B75FA4"/>
    <w:rsid w:val="00B7642F"/>
    <w:rsid w:val="00B7655D"/>
    <w:rsid w:val="00B76E44"/>
    <w:rsid w:val="00B77192"/>
    <w:rsid w:val="00B7757B"/>
    <w:rsid w:val="00B77A5F"/>
    <w:rsid w:val="00B77A69"/>
    <w:rsid w:val="00B80004"/>
    <w:rsid w:val="00B8013E"/>
    <w:rsid w:val="00B80162"/>
    <w:rsid w:val="00B80244"/>
    <w:rsid w:val="00B803B2"/>
    <w:rsid w:val="00B80599"/>
    <w:rsid w:val="00B80C59"/>
    <w:rsid w:val="00B80E2E"/>
    <w:rsid w:val="00B80E5B"/>
    <w:rsid w:val="00B81099"/>
    <w:rsid w:val="00B81149"/>
    <w:rsid w:val="00B81704"/>
    <w:rsid w:val="00B818D9"/>
    <w:rsid w:val="00B81989"/>
    <w:rsid w:val="00B81C93"/>
    <w:rsid w:val="00B8220D"/>
    <w:rsid w:val="00B8237A"/>
    <w:rsid w:val="00B825F6"/>
    <w:rsid w:val="00B82857"/>
    <w:rsid w:val="00B82D85"/>
    <w:rsid w:val="00B83560"/>
    <w:rsid w:val="00B8387F"/>
    <w:rsid w:val="00B8389B"/>
    <w:rsid w:val="00B8399C"/>
    <w:rsid w:val="00B83A7C"/>
    <w:rsid w:val="00B83DB6"/>
    <w:rsid w:val="00B83E88"/>
    <w:rsid w:val="00B841C5"/>
    <w:rsid w:val="00B842BF"/>
    <w:rsid w:val="00B84389"/>
    <w:rsid w:val="00B843F1"/>
    <w:rsid w:val="00B8519C"/>
    <w:rsid w:val="00B852D0"/>
    <w:rsid w:val="00B8539C"/>
    <w:rsid w:val="00B85AA1"/>
    <w:rsid w:val="00B863E2"/>
    <w:rsid w:val="00B8682D"/>
    <w:rsid w:val="00B86DAF"/>
    <w:rsid w:val="00B86FCC"/>
    <w:rsid w:val="00B87130"/>
    <w:rsid w:val="00B8720E"/>
    <w:rsid w:val="00B875D8"/>
    <w:rsid w:val="00B87A41"/>
    <w:rsid w:val="00B87F94"/>
    <w:rsid w:val="00B900FC"/>
    <w:rsid w:val="00B905B0"/>
    <w:rsid w:val="00B90700"/>
    <w:rsid w:val="00B9099D"/>
    <w:rsid w:val="00B90FB6"/>
    <w:rsid w:val="00B91336"/>
    <w:rsid w:val="00B91947"/>
    <w:rsid w:val="00B91A2A"/>
    <w:rsid w:val="00B91DA6"/>
    <w:rsid w:val="00B9243F"/>
    <w:rsid w:val="00B9275F"/>
    <w:rsid w:val="00B927CD"/>
    <w:rsid w:val="00B92C30"/>
    <w:rsid w:val="00B92CFD"/>
    <w:rsid w:val="00B92FDE"/>
    <w:rsid w:val="00B9373F"/>
    <w:rsid w:val="00B93C5D"/>
    <w:rsid w:val="00B93C5F"/>
    <w:rsid w:val="00B93E99"/>
    <w:rsid w:val="00B93EE7"/>
    <w:rsid w:val="00B93F8F"/>
    <w:rsid w:val="00B94746"/>
    <w:rsid w:val="00B9485C"/>
    <w:rsid w:val="00B94BF2"/>
    <w:rsid w:val="00B94D45"/>
    <w:rsid w:val="00B94FF7"/>
    <w:rsid w:val="00B95965"/>
    <w:rsid w:val="00B95A20"/>
    <w:rsid w:val="00B95AD1"/>
    <w:rsid w:val="00B95DD4"/>
    <w:rsid w:val="00B95F0A"/>
    <w:rsid w:val="00B96163"/>
    <w:rsid w:val="00B962A6"/>
    <w:rsid w:val="00B96E6F"/>
    <w:rsid w:val="00B97303"/>
    <w:rsid w:val="00B97370"/>
    <w:rsid w:val="00B977F7"/>
    <w:rsid w:val="00B978CA"/>
    <w:rsid w:val="00B97931"/>
    <w:rsid w:val="00B97940"/>
    <w:rsid w:val="00B97995"/>
    <w:rsid w:val="00B97DD9"/>
    <w:rsid w:val="00B97E2B"/>
    <w:rsid w:val="00BA00F3"/>
    <w:rsid w:val="00BA0675"/>
    <w:rsid w:val="00BA0A3C"/>
    <w:rsid w:val="00BA0BBA"/>
    <w:rsid w:val="00BA1099"/>
    <w:rsid w:val="00BA1373"/>
    <w:rsid w:val="00BA15CF"/>
    <w:rsid w:val="00BA161B"/>
    <w:rsid w:val="00BA17E4"/>
    <w:rsid w:val="00BA1A7F"/>
    <w:rsid w:val="00BA1BD1"/>
    <w:rsid w:val="00BA1BD9"/>
    <w:rsid w:val="00BA1CD4"/>
    <w:rsid w:val="00BA1D6F"/>
    <w:rsid w:val="00BA31CB"/>
    <w:rsid w:val="00BA32FE"/>
    <w:rsid w:val="00BA366F"/>
    <w:rsid w:val="00BA37A7"/>
    <w:rsid w:val="00BA3C10"/>
    <w:rsid w:val="00BA3EA0"/>
    <w:rsid w:val="00BA3FA0"/>
    <w:rsid w:val="00BA44A5"/>
    <w:rsid w:val="00BA46D2"/>
    <w:rsid w:val="00BA4C14"/>
    <w:rsid w:val="00BA4FC8"/>
    <w:rsid w:val="00BA519A"/>
    <w:rsid w:val="00BA53B1"/>
    <w:rsid w:val="00BA575F"/>
    <w:rsid w:val="00BA5D96"/>
    <w:rsid w:val="00BA5F17"/>
    <w:rsid w:val="00BA66A5"/>
    <w:rsid w:val="00BA6801"/>
    <w:rsid w:val="00BA696B"/>
    <w:rsid w:val="00BA6981"/>
    <w:rsid w:val="00BA7024"/>
    <w:rsid w:val="00BA70AF"/>
    <w:rsid w:val="00BA71B4"/>
    <w:rsid w:val="00BA76CF"/>
    <w:rsid w:val="00BA7C71"/>
    <w:rsid w:val="00BB003F"/>
    <w:rsid w:val="00BB045B"/>
    <w:rsid w:val="00BB0520"/>
    <w:rsid w:val="00BB072A"/>
    <w:rsid w:val="00BB0DB7"/>
    <w:rsid w:val="00BB106A"/>
    <w:rsid w:val="00BB157F"/>
    <w:rsid w:val="00BB163E"/>
    <w:rsid w:val="00BB1CC2"/>
    <w:rsid w:val="00BB2144"/>
    <w:rsid w:val="00BB25F7"/>
    <w:rsid w:val="00BB2B5C"/>
    <w:rsid w:val="00BB2C15"/>
    <w:rsid w:val="00BB395B"/>
    <w:rsid w:val="00BB3AF5"/>
    <w:rsid w:val="00BB3BA5"/>
    <w:rsid w:val="00BB3F61"/>
    <w:rsid w:val="00BB40C9"/>
    <w:rsid w:val="00BB4AF8"/>
    <w:rsid w:val="00BB504F"/>
    <w:rsid w:val="00BB50EE"/>
    <w:rsid w:val="00BB51B2"/>
    <w:rsid w:val="00BB523D"/>
    <w:rsid w:val="00BB52C5"/>
    <w:rsid w:val="00BB572F"/>
    <w:rsid w:val="00BB5753"/>
    <w:rsid w:val="00BB5930"/>
    <w:rsid w:val="00BB644C"/>
    <w:rsid w:val="00BB6618"/>
    <w:rsid w:val="00BB6F7E"/>
    <w:rsid w:val="00BB716E"/>
    <w:rsid w:val="00BB76BC"/>
    <w:rsid w:val="00BB76FD"/>
    <w:rsid w:val="00BB7C85"/>
    <w:rsid w:val="00BB7CDF"/>
    <w:rsid w:val="00BB7FB9"/>
    <w:rsid w:val="00BB7FF9"/>
    <w:rsid w:val="00BC06BB"/>
    <w:rsid w:val="00BC165D"/>
    <w:rsid w:val="00BC1842"/>
    <w:rsid w:val="00BC1ACE"/>
    <w:rsid w:val="00BC21A5"/>
    <w:rsid w:val="00BC25EB"/>
    <w:rsid w:val="00BC2BD9"/>
    <w:rsid w:val="00BC31B3"/>
    <w:rsid w:val="00BC31F8"/>
    <w:rsid w:val="00BC33A7"/>
    <w:rsid w:val="00BC367F"/>
    <w:rsid w:val="00BC3B55"/>
    <w:rsid w:val="00BC3C3E"/>
    <w:rsid w:val="00BC401F"/>
    <w:rsid w:val="00BC425B"/>
    <w:rsid w:val="00BC4BF4"/>
    <w:rsid w:val="00BC4EDB"/>
    <w:rsid w:val="00BC4F91"/>
    <w:rsid w:val="00BC5526"/>
    <w:rsid w:val="00BC5812"/>
    <w:rsid w:val="00BC5984"/>
    <w:rsid w:val="00BC5C64"/>
    <w:rsid w:val="00BC68C1"/>
    <w:rsid w:val="00BC6B24"/>
    <w:rsid w:val="00BC6BB9"/>
    <w:rsid w:val="00BC6F19"/>
    <w:rsid w:val="00BD02D0"/>
    <w:rsid w:val="00BD066D"/>
    <w:rsid w:val="00BD073C"/>
    <w:rsid w:val="00BD08B7"/>
    <w:rsid w:val="00BD0ACC"/>
    <w:rsid w:val="00BD0B68"/>
    <w:rsid w:val="00BD0E17"/>
    <w:rsid w:val="00BD11A0"/>
    <w:rsid w:val="00BD1359"/>
    <w:rsid w:val="00BD193E"/>
    <w:rsid w:val="00BD1C30"/>
    <w:rsid w:val="00BD1E4B"/>
    <w:rsid w:val="00BD220B"/>
    <w:rsid w:val="00BD2D40"/>
    <w:rsid w:val="00BD306C"/>
    <w:rsid w:val="00BD3181"/>
    <w:rsid w:val="00BD32BD"/>
    <w:rsid w:val="00BD3BB9"/>
    <w:rsid w:val="00BD3CCC"/>
    <w:rsid w:val="00BD40AB"/>
    <w:rsid w:val="00BD4561"/>
    <w:rsid w:val="00BD4701"/>
    <w:rsid w:val="00BD4CF1"/>
    <w:rsid w:val="00BD4D85"/>
    <w:rsid w:val="00BD4E0A"/>
    <w:rsid w:val="00BD52E6"/>
    <w:rsid w:val="00BD5F52"/>
    <w:rsid w:val="00BD61B2"/>
    <w:rsid w:val="00BD63A0"/>
    <w:rsid w:val="00BD6743"/>
    <w:rsid w:val="00BD6833"/>
    <w:rsid w:val="00BD6D38"/>
    <w:rsid w:val="00BD716B"/>
    <w:rsid w:val="00BD746E"/>
    <w:rsid w:val="00BD7473"/>
    <w:rsid w:val="00BD74B7"/>
    <w:rsid w:val="00BD7759"/>
    <w:rsid w:val="00BD7AFB"/>
    <w:rsid w:val="00BD7CE3"/>
    <w:rsid w:val="00BD7D63"/>
    <w:rsid w:val="00BD7FC2"/>
    <w:rsid w:val="00BE0215"/>
    <w:rsid w:val="00BE053F"/>
    <w:rsid w:val="00BE0586"/>
    <w:rsid w:val="00BE073A"/>
    <w:rsid w:val="00BE0C74"/>
    <w:rsid w:val="00BE0F8A"/>
    <w:rsid w:val="00BE11A0"/>
    <w:rsid w:val="00BE1BB8"/>
    <w:rsid w:val="00BE1CC4"/>
    <w:rsid w:val="00BE24AD"/>
    <w:rsid w:val="00BE257B"/>
    <w:rsid w:val="00BE28FA"/>
    <w:rsid w:val="00BE2945"/>
    <w:rsid w:val="00BE2AF6"/>
    <w:rsid w:val="00BE2B91"/>
    <w:rsid w:val="00BE2C33"/>
    <w:rsid w:val="00BE2F67"/>
    <w:rsid w:val="00BE32C2"/>
    <w:rsid w:val="00BE357D"/>
    <w:rsid w:val="00BE3719"/>
    <w:rsid w:val="00BE39C9"/>
    <w:rsid w:val="00BE3C60"/>
    <w:rsid w:val="00BE4949"/>
    <w:rsid w:val="00BE494E"/>
    <w:rsid w:val="00BE4DC0"/>
    <w:rsid w:val="00BE585C"/>
    <w:rsid w:val="00BE5ED9"/>
    <w:rsid w:val="00BE60E6"/>
    <w:rsid w:val="00BE6950"/>
    <w:rsid w:val="00BE6DCE"/>
    <w:rsid w:val="00BE6F0F"/>
    <w:rsid w:val="00BE716E"/>
    <w:rsid w:val="00BE79D5"/>
    <w:rsid w:val="00BF0031"/>
    <w:rsid w:val="00BF0277"/>
    <w:rsid w:val="00BF05CD"/>
    <w:rsid w:val="00BF0603"/>
    <w:rsid w:val="00BF09A7"/>
    <w:rsid w:val="00BF0C13"/>
    <w:rsid w:val="00BF0F45"/>
    <w:rsid w:val="00BF12DD"/>
    <w:rsid w:val="00BF1AAC"/>
    <w:rsid w:val="00BF1D32"/>
    <w:rsid w:val="00BF1E18"/>
    <w:rsid w:val="00BF1E94"/>
    <w:rsid w:val="00BF2350"/>
    <w:rsid w:val="00BF2EFF"/>
    <w:rsid w:val="00BF2F07"/>
    <w:rsid w:val="00BF3009"/>
    <w:rsid w:val="00BF346F"/>
    <w:rsid w:val="00BF3709"/>
    <w:rsid w:val="00BF372C"/>
    <w:rsid w:val="00BF38A9"/>
    <w:rsid w:val="00BF3B1F"/>
    <w:rsid w:val="00BF3BDF"/>
    <w:rsid w:val="00BF3C01"/>
    <w:rsid w:val="00BF3E12"/>
    <w:rsid w:val="00BF3EBF"/>
    <w:rsid w:val="00BF43E4"/>
    <w:rsid w:val="00BF45AC"/>
    <w:rsid w:val="00BF47BB"/>
    <w:rsid w:val="00BF4C94"/>
    <w:rsid w:val="00BF4F50"/>
    <w:rsid w:val="00BF5421"/>
    <w:rsid w:val="00BF5A83"/>
    <w:rsid w:val="00BF5EC2"/>
    <w:rsid w:val="00BF6779"/>
    <w:rsid w:val="00BF69CD"/>
    <w:rsid w:val="00BF6ACC"/>
    <w:rsid w:val="00BF6B7A"/>
    <w:rsid w:val="00BF6DE2"/>
    <w:rsid w:val="00BF6DF9"/>
    <w:rsid w:val="00BF6F0E"/>
    <w:rsid w:val="00BF7176"/>
    <w:rsid w:val="00BF797E"/>
    <w:rsid w:val="00BF79DE"/>
    <w:rsid w:val="00C001B6"/>
    <w:rsid w:val="00C00F8C"/>
    <w:rsid w:val="00C0103E"/>
    <w:rsid w:val="00C0111B"/>
    <w:rsid w:val="00C0124E"/>
    <w:rsid w:val="00C01406"/>
    <w:rsid w:val="00C01509"/>
    <w:rsid w:val="00C01A52"/>
    <w:rsid w:val="00C01BEF"/>
    <w:rsid w:val="00C01DE0"/>
    <w:rsid w:val="00C0247E"/>
    <w:rsid w:val="00C02FEC"/>
    <w:rsid w:val="00C03893"/>
    <w:rsid w:val="00C03C8D"/>
    <w:rsid w:val="00C04933"/>
    <w:rsid w:val="00C04CCA"/>
    <w:rsid w:val="00C05178"/>
    <w:rsid w:val="00C0547E"/>
    <w:rsid w:val="00C055C2"/>
    <w:rsid w:val="00C0564C"/>
    <w:rsid w:val="00C05914"/>
    <w:rsid w:val="00C067F4"/>
    <w:rsid w:val="00C069D3"/>
    <w:rsid w:val="00C069EE"/>
    <w:rsid w:val="00C06BEA"/>
    <w:rsid w:val="00C0716B"/>
    <w:rsid w:val="00C0784D"/>
    <w:rsid w:val="00C07D3A"/>
    <w:rsid w:val="00C1016C"/>
    <w:rsid w:val="00C101DF"/>
    <w:rsid w:val="00C104F2"/>
    <w:rsid w:val="00C106E9"/>
    <w:rsid w:val="00C10B2B"/>
    <w:rsid w:val="00C11333"/>
    <w:rsid w:val="00C11548"/>
    <w:rsid w:val="00C115D3"/>
    <w:rsid w:val="00C119DA"/>
    <w:rsid w:val="00C11E94"/>
    <w:rsid w:val="00C11FA9"/>
    <w:rsid w:val="00C12487"/>
    <w:rsid w:val="00C12F78"/>
    <w:rsid w:val="00C13251"/>
    <w:rsid w:val="00C13645"/>
    <w:rsid w:val="00C138F0"/>
    <w:rsid w:val="00C14618"/>
    <w:rsid w:val="00C147AB"/>
    <w:rsid w:val="00C14978"/>
    <w:rsid w:val="00C14CA6"/>
    <w:rsid w:val="00C14D16"/>
    <w:rsid w:val="00C151F7"/>
    <w:rsid w:val="00C154D8"/>
    <w:rsid w:val="00C156A1"/>
    <w:rsid w:val="00C15772"/>
    <w:rsid w:val="00C1595D"/>
    <w:rsid w:val="00C16463"/>
    <w:rsid w:val="00C16F0E"/>
    <w:rsid w:val="00C16F20"/>
    <w:rsid w:val="00C16F42"/>
    <w:rsid w:val="00C17184"/>
    <w:rsid w:val="00C17318"/>
    <w:rsid w:val="00C17595"/>
    <w:rsid w:val="00C17A43"/>
    <w:rsid w:val="00C17BC2"/>
    <w:rsid w:val="00C203C1"/>
    <w:rsid w:val="00C20675"/>
    <w:rsid w:val="00C208A7"/>
    <w:rsid w:val="00C20B11"/>
    <w:rsid w:val="00C20C9E"/>
    <w:rsid w:val="00C2113B"/>
    <w:rsid w:val="00C213DF"/>
    <w:rsid w:val="00C2173F"/>
    <w:rsid w:val="00C218D8"/>
    <w:rsid w:val="00C21C03"/>
    <w:rsid w:val="00C21D91"/>
    <w:rsid w:val="00C21E56"/>
    <w:rsid w:val="00C21F44"/>
    <w:rsid w:val="00C22076"/>
    <w:rsid w:val="00C2223D"/>
    <w:rsid w:val="00C222AF"/>
    <w:rsid w:val="00C222E3"/>
    <w:rsid w:val="00C2233C"/>
    <w:rsid w:val="00C22AA6"/>
    <w:rsid w:val="00C22ABA"/>
    <w:rsid w:val="00C22C9A"/>
    <w:rsid w:val="00C23155"/>
    <w:rsid w:val="00C2382C"/>
    <w:rsid w:val="00C239C1"/>
    <w:rsid w:val="00C23AC1"/>
    <w:rsid w:val="00C23C1D"/>
    <w:rsid w:val="00C2418C"/>
    <w:rsid w:val="00C24414"/>
    <w:rsid w:val="00C247B7"/>
    <w:rsid w:val="00C248DA"/>
    <w:rsid w:val="00C248E9"/>
    <w:rsid w:val="00C25131"/>
    <w:rsid w:val="00C25277"/>
    <w:rsid w:val="00C2576B"/>
    <w:rsid w:val="00C258BE"/>
    <w:rsid w:val="00C25A2D"/>
    <w:rsid w:val="00C25BFC"/>
    <w:rsid w:val="00C25D0E"/>
    <w:rsid w:val="00C26497"/>
    <w:rsid w:val="00C26989"/>
    <w:rsid w:val="00C26BBC"/>
    <w:rsid w:val="00C26F20"/>
    <w:rsid w:val="00C2726B"/>
    <w:rsid w:val="00C2770C"/>
    <w:rsid w:val="00C27D10"/>
    <w:rsid w:val="00C27E6F"/>
    <w:rsid w:val="00C30284"/>
    <w:rsid w:val="00C306D4"/>
    <w:rsid w:val="00C30810"/>
    <w:rsid w:val="00C30DA3"/>
    <w:rsid w:val="00C3149E"/>
    <w:rsid w:val="00C31521"/>
    <w:rsid w:val="00C31D86"/>
    <w:rsid w:val="00C321FA"/>
    <w:rsid w:val="00C3252A"/>
    <w:rsid w:val="00C327DA"/>
    <w:rsid w:val="00C3317A"/>
    <w:rsid w:val="00C33210"/>
    <w:rsid w:val="00C3354A"/>
    <w:rsid w:val="00C3359D"/>
    <w:rsid w:val="00C33637"/>
    <w:rsid w:val="00C336E5"/>
    <w:rsid w:val="00C3419F"/>
    <w:rsid w:val="00C34B73"/>
    <w:rsid w:val="00C34C40"/>
    <w:rsid w:val="00C34DDF"/>
    <w:rsid w:val="00C35159"/>
    <w:rsid w:val="00C353E5"/>
    <w:rsid w:val="00C35481"/>
    <w:rsid w:val="00C35B51"/>
    <w:rsid w:val="00C35D6A"/>
    <w:rsid w:val="00C35DC5"/>
    <w:rsid w:val="00C35FE6"/>
    <w:rsid w:val="00C36136"/>
    <w:rsid w:val="00C36192"/>
    <w:rsid w:val="00C362A6"/>
    <w:rsid w:val="00C36311"/>
    <w:rsid w:val="00C363D3"/>
    <w:rsid w:val="00C369A9"/>
    <w:rsid w:val="00C36D51"/>
    <w:rsid w:val="00C36E7A"/>
    <w:rsid w:val="00C3746D"/>
    <w:rsid w:val="00C374E4"/>
    <w:rsid w:val="00C37563"/>
    <w:rsid w:val="00C377AF"/>
    <w:rsid w:val="00C3784E"/>
    <w:rsid w:val="00C37925"/>
    <w:rsid w:val="00C37BEC"/>
    <w:rsid w:val="00C401DA"/>
    <w:rsid w:val="00C403C1"/>
    <w:rsid w:val="00C4079D"/>
    <w:rsid w:val="00C408B2"/>
    <w:rsid w:val="00C40CAB"/>
    <w:rsid w:val="00C40D1F"/>
    <w:rsid w:val="00C40E07"/>
    <w:rsid w:val="00C4100F"/>
    <w:rsid w:val="00C412A1"/>
    <w:rsid w:val="00C4167F"/>
    <w:rsid w:val="00C421FA"/>
    <w:rsid w:val="00C424EA"/>
    <w:rsid w:val="00C42918"/>
    <w:rsid w:val="00C42C8D"/>
    <w:rsid w:val="00C42E63"/>
    <w:rsid w:val="00C43133"/>
    <w:rsid w:val="00C4327B"/>
    <w:rsid w:val="00C4401E"/>
    <w:rsid w:val="00C44247"/>
    <w:rsid w:val="00C44280"/>
    <w:rsid w:val="00C44597"/>
    <w:rsid w:val="00C44734"/>
    <w:rsid w:val="00C448BB"/>
    <w:rsid w:val="00C44C2C"/>
    <w:rsid w:val="00C452E3"/>
    <w:rsid w:val="00C45934"/>
    <w:rsid w:val="00C4596C"/>
    <w:rsid w:val="00C45BB2"/>
    <w:rsid w:val="00C45BFC"/>
    <w:rsid w:val="00C46925"/>
    <w:rsid w:val="00C4693A"/>
    <w:rsid w:val="00C4699F"/>
    <w:rsid w:val="00C46FCD"/>
    <w:rsid w:val="00C472AE"/>
    <w:rsid w:val="00C472C8"/>
    <w:rsid w:val="00C476FF"/>
    <w:rsid w:val="00C47771"/>
    <w:rsid w:val="00C47B36"/>
    <w:rsid w:val="00C47F2E"/>
    <w:rsid w:val="00C5004B"/>
    <w:rsid w:val="00C500E6"/>
    <w:rsid w:val="00C502D1"/>
    <w:rsid w:val="00C50556"/>
    <w:rsid w:val="00C5093E"/>
    <w:rsid w:val="00C50B1D"/>
    <w:rsid w:val="00C50E4B"/>
    <w:rsid w:val="00C50F04"/>
    <w:rsid w:val="00C51077"/>
    <w:rsid w:val="00C51250"/>
    <w:rsid w:val="00C51491"/>
    <w:rsid w:val="00C51968"/>
    <w:rsid w:val="00C51C53"/>
    <w:rsid w:val="00C52869"/>
    <w:rsid w:val="00C5298B"/>
    <w:rsid w:val="00C531CA"/>
    <w:rsid w:val="00C53496"/>
    <w:rsid w:val="00C537EA"/>
    <w:rsid w:val="00C53B20"/>
    <w:rsid w:val="00C54145"/>
    <w:rsid w:val="00C54EBC"/>
    <w:rsid w:val="00C551EB"/>
    <w:rsid w:val="00C551EF"/>
    <w:rsid w:val="00C55795"/>
    <w:rsid w:val="00C557D0"/>
    <w:rsid w:val="00C559B4"/>
    <w:rsid w:val="00C56249"/>
    <w:rsid w:val="00C56652"/>
    <w:rsid w:val="00C56A67"/>
    <w:rsid w:val="00C571EC"/>
    <w:rsid w:val="00C57328"/>
    <w:rsid w:val="00C5749A"/>
    <w:rsid w:val="00C57626"/>
    <w:rsid w:val="00C57722"/>
    <w:rsid w:val="00C57802"/>
    <w:rsid w:val="00C60174"/>
    <w:rsid w:val="00C601D0"/>
    <w:rsid w:val="00C6026F"/>
    <w:rsid w:val="00C6031A"/>
    <w:rsid w:val="00C60DE8"/>
    <w:rsid w:val="00C60ED5"/>
    <w:rsid w:val="00C60FBB"/>
    <w:rsid w:val="00C61677"/>
    <w:rsid w:val="00C61D20"/>
    <w:rsid w:val="00C62260"/>
    <w:rsid w:val="00C62697"/>
    <w:rsid w:val="00C62AB9"/>
    <w:rsid w:val="00C62BBE"/>
    <w:rsid w:val="00C62DF6"/>
    <w:rsid w:val="00C63629"/>
    <w:rsid w:val="00C637AF"/>
    <w:rsid w:val="00C63AE8"/>
    <w:rsid w:val="00C6421A"/>
    <w:rsid w:val="00C64395"/>
    <w:rsid w:val="00C64B8C"/>
    <w:rsid w:val="00C6505B"/>
    <w:rsid w:val="00C6517E"/>
    <w:rsid w:val="00C654DF"/>
    <w:rsid w:val="00C65C4D"/>
    <w:rsid w:val="00C65CBF"/>
    <w:rsid w:val="00C660C1"/>
    <w:rsid w:val="00C66B57"/>
    <w:rsid w:val="00C670B1"/>
    <w:rsid w:val="00C671D1"/>
    <w:rsid w:val="00C679EE"/>
    <w:rsid w:val="00C70143"/>
    <w:rsid w:val="00C7032F"/>
    <w:rsid w:val="00C70382"/>
    <w:rsid w:val="00C7054C"/>
    <w:rsid w:val="00C70DE7"/>
    <w:rsid w:val="00C70FBF"/>
    <w:rsid w:val="00C71023"/>
    <w:rsid w:val="00C714CB"/>
    <w:rsid w:val="00C715C7"/>
    <w:rsid w:val="00C71894"/>
    <w:rsid w:val="00C7195A"/>
    <w:rsid w:val="00C71C7D"/>
    <w:rsid w:val="00C71FB2"/>
    <w:rsid w:val="00C72016"/>
    <w:rsid w:val="00C72409"/>
    <w:rsid w:val="00C727DB"/>
    <w:rsid w:val="00C72A1F"/>
    <w:rsid w:val="00C72A70"/>
    <w:rsid w:val="00C73059"/>
    <w:rsid w:val="00C731AF"/>
    <w:rsid w:val="00C73617"/>
    <w:rsid w:val="00C7373A"/>
    <w:rsid w:val="00C73843"/>
    <w:rsid w:val="00C7394D"/>
    <w:rsid w:val="00C73A93"/>
    <w:rsid w:val="00C73D3B"/>
    <w:rsid w:val="00C742EB"/>
    <w:rsid w:val="00C74B82"/>
    <w:rsid w:val="00C754A7"/>
    <w:rsid w:val="00C757EA"/>
    <w:rsid w:val="00C75DE6"/>
    <w:rsid w:val="00C76087"/>
    <w:rsid w:val="00C760CC"/>
    <w:rsid w:val="00C764B5"/>
    <w:rsid w:val="00C76E64"/>
    <w:rsid w:val="00C76F5D"/>
    <w:rsid w:val="00C7732E"/>
    <w:rsid w:val="00C7753D"/>
    <w:rsid w:val="00C77622"/>
    <w:rsid w:val="00C77AF0"/>
    <w:rsid w:val="00C77B5F"/>
    <w:rsid w:val="00C77D4C"/>
    <w:rsid w:val="00C77F4C"/>
    <w:rsid w:val="00C8009D"/>
    <w:rsid w:val="00C80487"/>
    <w:rsid w:val="00C806F0"/>
    <w:rsid w:val="00C80765"/>
    <w:rsid w:val="00C808F4"/>
    <w:rsid w:val="00C8102B"/>
    <w:rsid w:val="00C81213"/>
    <w:rsid w:val="00C816C4"/>
    <w:rsid w:val="00C81C42"/>
    <w:rsid w:val="00C81E51"/>
    <w:rsid w:val="00C82114"/>
    <w:rsid w:val="00C8221C"/>
    <w:rsid w:val="00C82ED5"/>
    <w:rsid w:val="00C83030"/>
    <w:rsid w:val="00C834E9"/>
    <w:rsid w:val="00C839C6"/>
    <w:rsid w:val="00C83A8D"/>
    <w:rsid w:val="00C847F5"/>
    <w:rsid w:val="00C84AE4"/>
    <w:rsid w:val="00C85C92"/>
    <w:rsid w:val="00C8642D"/>
    <w:rsid w:val="00C86435"/>
    <w:rsid w:val="00C864CE"/>
    <w:rsid w:val="00C8675B"/>
    <w:rsid w:val="00C86F1C"/>
    <w:rsid w:val="00C870AE"/>
    <w:rsid w:val="00C87692"/>
    <w:rsid w:val="00C8770F"/>
    <w:rsid w:val="00C8794F"/>
    <w:rsid w:val="00C879B7"/>
    <w:rsid w:val="00C879C8"/>
    <w:rsid w:val="00C87B2D"/>
    <w:rsid w:val="00C87D0A"/>
    <w:rsid w:val="00C87DB0"/>
    <w:rsid w:val="00C87E4E"/>
    <w:rsid w:val="00C87F10"/>
    <w:rsid w:val="00C90629"/>
    <w:rsid w:val="00C90A65"/>
    <w:rsid w:val="00C90E8D"/>
    <w:rsid w:val="00C91023"/>
    <w:rsid w:val="00C91178"/>
    <w:rsid w:val="00C9126E"/>
    <w:rsid w:val="00C912E8"/>
    <w:rsid w:val="00C91C32"/>
    <w:rsid w:val="00C91F20"/>
    <w:rsid w:val="00C92733"/>
    <w:rsid w:val="00C92A7A"/>
    <w:rsid w:val="00C938D8"/>
    <w:rsid w:val="00C93FD7"/>
    <w:rsid w:val="00C94EB8"/>
    <w:rsid w:val="00C9567C"/>
    <w:rsid w:val="00C956CB"/>
    <w:rsid w:val="00C958E3"/>
    <w:rsid w:val="00C95F60"/>
    <w:rsid w:val="00C95FD3"/>
    <w:rsid w:val="00C960F8"/>
    <w:rsid w:val="00C962D8"/>
    <w:rsid w:val="00C96C0A"/>
    <w:rsid w:val="00C96EDE"/>
    <w:rsid w:val="00C96F96"/>
    <w:rsid w:val="00C97388"/>
    <w:rsid w:val="00C9739F"/>
    <w:rsid w:val="00C973C2"/>
    <w:rsid w:val="00C9768A"/>
    <w:rsid w:val="00C97B52"/>
    <w:rsid w:val="00C97D3C"/>
    <w:rsid w:val="00C97DBB"/>
    <w:rsid w:val="00CA0222"/>
    <w:rsid w:val="00CA0A45"/>
    <w:rsid w:val="00CA0D98"/>
    <w:rsid w:val="00CA0F2F"/>
    <w:rsid w:val="00CA153A"/>
    <w:rsid w:val="00CA15B7"/>
    <w:rsid w:val="00CA162F"/>
    <w:rsid w:val="00CA1B0F"/>
    <w:rsid w:val="00CA1BC2"/>
    <w:rsid w:val="00CA1BFE"/>
    <w:rsid w:val="00CA1C19"/>
    <w:rsid w:val="00CA1C88"/>
    <w:rsid w:val="00CA1D14"/>
    <w:rsid w:val="00CA1D1B"/>
    <w:rsid w:val="00CA257A"/>
    <w:rsid w:val="00CA25E4"/>
    <w:rsid w:val="00CA3003"/>
    <w:rsid w:val="00CA32E2"/>
    <w:rsid w:val="00CA34CD"/>
    <w:rsid w:val="00CA379D"/>
    <w:rsid w:val="00CA3CC9"/>
    <w:rsid w:val="00CA45D7"/>
    <w:rsid w:val="00CA46A2"/>
    <w:rsid w:val="00CA46F2"/>
    <w:rsid w:val="00CA4E9E"/>
    <w:rsid w:val="00CA518F"/>
    <w:rsid w:val="00CA51C8"/>
    <w:rsid w:val="00CA52CB"/>
    <w:rsid w:val="00CA588C"/>
    <w:rsid w:val="00CA5A28"/>
    <w:rsid w:val="00CA5C93"/>
    <w:rsid w:val="00CA641C"/>
    <w:rsid w:val="00CA6AD2"/>
    <w:rsid w:val="00CA74DB"/>
    <w:rsid w:val="00CA753B"/>
    <w:rsid w:val="00CA775C"/>
    <w:rsid w:val="00CA778C"/>
    <w:rsid w:val="00CA779E"/>
    <w:rsid w:val="00CA791D"/>
    <w:rsid w:val="00CA7BAE"/>
    <w:rsid w:val="00CA7E03"/>
    <w:rsid w:val="00CA7F54"/>
    <w:rsid w:val="00CB0152"/>
    <w:rsid w:val="00CB0C2C"/>
    <w:rsid w:val="00CB1435"/>
    <w:rsid w:val="00CB1442"/>
    <w:rsid w:val="00CB1A8A"/>
    <w:rsid w:val="00CB2423"/>
    <w:rsid w:val="00CB295A"/>
    <w:rsid w:val="00CB29B3"/>
    <w:rsid w:val="00CB305C"/>
    <w:rsid w:val="00CB3692"/>
    <w:rsid w:val="00CB380C"/>
    <w:rsid w:val="00CB3930"/>
    <w:rsid w:val="00CB3A18"/>
    <w:rsid w:val="00CB4429"/>
    <w:rsid w:val="00CB4BCC"/>
    <w:rsid w:val="00CB4C45"/>
    <w:rsid w:val="00CB4CB5"/>
    <w:rsid w:val="00CB550A"/>
    <w:rsid w:val="00CB5573"/>
    <w:rsid w:val="00CB5778"/>
    <w:rsid w:val="00CB57F5"/>
    <w:rsid w:val="00CB59A2"/>
    <w:rsid w:val="00CB60BC"/>
    <w:rsid w:val="00CB653F"/>
    <w:rsid w:val="00CB6600"/>
    <w:rsid w:val="00CB7594"/>
    <w:rsid w:val="00CB77FE"/>
    <w:rsid w:val="00CB7C01"/>
    <w:rsid w:val="00CC004F"/>
    <w:rsid w:val="00CC01DF"/>
    <w:rsid w:val="00CC089A"/>
    <w:rsid w:val="00CC0C06"/>
    <w:rsid w:val="00CC0C91"/>
    <w:rsid w:val="00CC0F6C"/>
    <w:rsid w:val="00CC18DA"/>
    <w:rsid w:val="00CC1C5A"/>
    <w:rsid w:val="00CC2062"/>
    <w:rsid w:val="00CC20C9"/>
    <w:rsid w:val="00CC26A7"/>
    <w:rsid w:val="00CC2DF6"/>
    <w:rsid w:val="00CC2E6D"/>
    <w:rsid w:val="00CC31EB"/>
    <w:rsid w:val="00CC35EA"/>
    <w:rsid w:val="00CC4D92"/>
    <w:rsid w:val="00CC50AF"/>
    <w:rsid w:val="00CC5116"/>
    <w:rsid w:val="00CC512C"/>
    <w:rsid w:val="00CC5130"/>
    <w:rsid w:val="00CC538D"/>
    <w:rsid w:val="00CC5551"/>
    <w:rsid w:val="00CC59B7"/>
    <w:rsid w:val="00CC5BEF"/>
    <w:rsid w:val="00CC6458"/>
    <w:rsid w:val="00CC6602"/>
    <w:rsid w:val="00CC6AB8"/>
    <w:rsid w:val="00CC6C74"/>
    <w:rsid w:val="00CC6CAD"/>
    <w:rsid w:val="00CC7002"/>
    <w:rsid w:val="00CC7415"/>
    <w:rsid w:val="00CC77A3"/>
    <w:rsid w:val="00CC7C8F"/>
    <w:rsid w:val="00CD021D"/>
    <w:rsid w:val="00CD02DF"/>
    <w:rsid w:val="00CD0A0C"/>
    <w:rsid w:val="00CD13E5"/>
    <w:rsid w:val="00CD17E2"/>
    <w:rsid w:val="00CD19EF"/>
    <w:rsid w:val="00CD1CB6"/>
    <w:rsid w:val="00CD1D87"/>
    <w:rsid w:val="00CD2477"/>
    <w:rsid w:val="00CD26FA"/>
    <w:rsid w:val="00CD2C55"/>
    <w:rsid w:val="00CD2EAC"/>
    <w:rsid w:val="00CD2EDC"/>
    <w:rsid w:val="00CD2F3C"/>
    <w:rsid w:val="00CD2F83"/>
    <w:rsid w:val="00CD3148"/>
    <w:rsid w:val="00CD3A6F"/>
    <w:rsid w:val="00CD3C77"/>
    <w:rsid w:val="00CD3F65"/>
    <w:rsid w:val="00CD47C1"/>
    <w:rsid w:val="00CD4A95"/>
    <w:rsid w:val="00CD4FBE"/>
    <w:rsid w:val="00CD4FF1"/>
    <w:rsid w:val="00CD503D"/>
    <w:rsid w:val="00CD532B"/>
    <w:rsid w:val="00CD572B"/>
    <w:rsid w:val="00CD5825"/>
    <w:rsid w:val="00CD5903"/>
    <w:rsid w:val="00CD5987"/>
    <w:rsid w:val="00CD5AFC"/>
    <w:rsid w:val="00CD5C21"/>
    <w:rsid w:val="00CD5E1B"/>
    <w:rsid w:val="00CD5E80"/>
    <w:rsid w:val="00CD60F1"/>
    <w:rsid w:val="00CD6602"/>
    <w:rsid w:val="00CD6C97"/>
    <w:rsid w:val="00CD6CDF"/>
    <w:rsid w:val="00CD7086"/>
    <w:rsid w:val="00CD7089"/>
    <w:rsid w:val="00CD757F"/>
    <w:rsid w:val="00CD75D3"/>
    <w:rsid w:val="00CD7CCD"/>
    <w:rsid w:val="00CD7FCA"/>
    <w:rsid w:val="00CE09C8"/>
    <w:rsid w:val="00CE0AE8"/>
    <w:rsid w:val="00CE109A"/>
    <w:rsid w:val="00CE10AF"/>
    <w:rsid w:val="00CE1284"/>
    <w:rsid w:val="00CE1614"/>
    <w:rsid w:val="00CE1655"/>
    <w:rsid w:val="00CE169E"/>
    <w:rsid w:val="00CE16DB"/>
    <w:rsid w:val="00CE1855"/>
    <w:rsid w:val="00CE1B77"/>
    <w:rsid w:val="00CE2067"/>
    <w:rsid w:val="00CE2431"/>
    <w:rsid w:val="00CE25D8"/>
    <w:rsid w:val="00CE28F9"/>
    <w:rsid w:val="00CE2A4D"/>
    <w:rsid w:val="00CE2BB3"/>
    <w:rsid w:val="00CE2C60"/>
    <w:rsid w:val="00CE2D37"/>
    <w:rsid w:val="00CE2ED9"/>
    <w:rsid w:val="00CE4111"/>
    <w:rsid w:val="00CE419D"/>
    <w:rsid w:val="00CE45F2"/>
    <w:rsid w:val="00CE48B4"/>
    <w:rsid w:val="00CE51BE"/>
    <w:rsid w:val="00CE5652"/>
    <w:rsid w:val="00CE6294"/>
    <w:rsid w:val="00CE65C8"/>
    <w:rsid w:val="00CE66D6"/>
    <w:rsid w:val="00CE6AE6"/>
    <w:rsid w:val="00CE7332"/>
    <w:rsid w:val="00CE7683"/>
    <w:rsid w:val="00CE7B8C"/>
    <w:rsid w:val="00CF0034"/>
    <w:rsid w:val="00CF009D"/>
    <w:rsid w:val="00CF0231"/>
    <w:rsid w:val="00CF045F"/>
    <w:rsid w:val="00CF17B0"/>
    <w:rsid w:val="00CF197B"/>
    <w:rsid w:val="00CF22E4"/>
    <w:rsid w:val="00CF2362"/>
    <w:rsid w:val="00CF273B"/>
    <w:rsid w:val="00CF2846"/>
    <w:rsid w:val="00CF3725"/>
    <w:rsid w:val="00CF3A4B"/>
    <w:rsid w:val="00CF402B"/>
    <w:rsid w:val="00CF4054"/>
    <w:rsid w:val="00CF431A"/>
    <w:rsid w:val="00CF49D5"/>
    <w:rsid w:val="00CF49FF"/>
    <w:rsid w:val="00CF4C76"/>
    <w:rsid w:val="00CF4D1F"/>
    <w:rsid w:val="00CF4D8C"/>
    <w:rsid w:val="00CF4EA9"/>
    <w:rsid w:val="00CF4F56"/>
    <w:rsid w:val="00CF5525"/>
    <w:rsid w:val="00CF555C"/>
    <w:rsid w:val="00CF5647"/>
    <w:rsid w:val="00CF5A5E"/>
    <w:rsid w:val="00CF5ECE"/>
    <w:rsid w:val="00CF5F04"/>
    <w:rsid w:val="00CF641F"/>
    <w:rsid w:val="00CF6C7C"/>
    <w:rsid w:val="00CF6CE2"/>
    <w:rsid w:val="00CF755D"/>
    <w:rsid w:val="00CF795C"/>
    <w:rsid w:val="00CF7FE7"/>
    <w:rsid w:val="00D00160"/>
    <w:rsid w:val="00D0029D"/>
    <w:rsid w:val="00D00A5B"/>
    <w:rsid w:val="00D00B61"/>
    <w:rsid w:val="00D012A2"/>
    <w:rsid w:val="00D0192A"/>
    <w:rsid w:val="00D01A93"/>
    <w:rsid w:val="00D01B5E"/>
    <w:rsid w:val="00D01BD5"/>
    <w:rsid w:val="00D01EDF"/>
    <w:rsid w:val="00D02377"/>
    <w:rsid w:val="00D023BD"/>
    <w:rsid w:val="00D02BE2"/>
    <w:rsid w:val="00D032E6"/>
    <w:rsid w:val="00D03742"/>
    <w:rsid w:val="00D038EF"/>
    <w:rsid w:val="00D03A30"/>
    <w:rsid w:val="00D03BB0"/>
    <w:rsid w:val="00D03CF8"/>
    <w:rsid w:val="00D0406A"/>
    <w:rsid w:val="00D041DB"/>
    <w:rsid w:val="00D050D0"/>
    <w:rsid w:val="00D05283"/>
    <w:rsid w:val="00D0544E"/>
    <w:rsid w:val="00D0558A"/>
    <w:rsid w:val="00D05B57"/>
    <w:rsid w:val="00D05C87"/>
    <w:rsid w:val="00D05D88"/>
    <w:rsid w:val="00D06035"/>
    <w:rsid w:val="00D06114"/>
    <w:rsid w:val="00D06187"/>
    <w:rsid w:val="00D065CD"/>
    <w:rsid w:val="00D069CB"/>
    <w:rsid w:val="00D0720D"/>
    <w:rsid w:val="00D07296"/>
    <w:rsid w:val="00D072AF"/>
    <w:rsid w:val="00D076DF"/>
    <w:rsid w:val="00D07829"/>
    <w:rsid w:val="00D079AC"/>
    <w:rsid w:val="00D07CA0"/>
    <w:rsid w:val="00D07D6B"/>
    <w:rsid w:val="00D10155"/>
    <w:rsid w:val="00D101A7"/>
    <w:rsid w:val="00D10310"/>
    <w:rsid w:val="00D105CF"/>
    <w:rsid w:val="00D1061C"/>
    <w:rsid w:val="00D1096C"/>
    <w:rsid w:val="00D10CB8"/>
    <w:rsid w:val="00D110C3"/>
    <w:rsid w:val="00D11110"/>
    <w:rsid w:val="00D111D4"/>
    <w:rsid w:val="00D11475"/>
    <w:rsid w:val="00D11662"/>
    <w:rsid w:val="00D1173F"/>
    <w:rsid w:val="00D1179F"/>
    <w:rsid w:val="00D118B6"/>
    <w:rsid w:val="00D118D8"/>
    <w:rsid w:val="00D11F4E"/>
    <w:rsid w:val="00D12002"/>
    <w:rsid w:val="00D12349"/>
    <w:rsid w:val="00D12456"/>
    <w:rsid w:val="00D12661"/>
    <w:rsid w:val="00D12AAC"/>
    <w:rsid w:val="00D134F5"/>
    <w:rsid w:val="00D136BE"/>
    <w:rsid w:val="00D13955"/>
    <w:rsid w:val="00D13AB1"/>
    <w:rsid w:val="00D13D0C"/>
    <w:rsid w:val="00D14258"/>
    <w:rsid w:val="00D14B2C"/>
    <w:rsid w:val="00D14CE8"/>
    <w:rsid w:val="00D14F6A"/>
    <w:rsid w:val="00D14F81"/>
    <w:rsid w:val="00D158F6"/>
    <w:rsid w:val="00D15DDB"/>
    <w:rsid w:val="00D15F21"/>
    <w:rsid w:val="00D161C2"/>
    <w:rsid w:val="00D165E9"/>
    <w:rsid w:val="00D16B13"/>
    <w:rsid w:val="00D17160"/>
    <w:rsid w:val="00D1729A"/>
    <w:rsid w:val="00D17331"/>
    <w:rsid w:val="00D177F3"/>
    <w:rsid w:val="00D17949"/>
    <w:rsid w:val="00D17AB6"/>
    <w:rsid w:val="00D17D6B"/>
    <w:rsid w:val="00D17FFD"/>
    <w:rsid w:val="00D2033C"/>
    <w:rsid w:val="00D2073D"/>
    <w:rsid w:val="00D20A47"/>
    <w:rsid w:val="00D21293"/>
    <w:rsid w:val="00D213AD"/>
    <w:rsid w:val="00D213E0"/>
    <w:rsid w:val="00D219B6"/>
    <w:rsid w:val="00D21AD9"/>
    <w:rsid w:val="00D21F47"/>
    <w:rsid w:val="00D22026"/>
    <w:rsid w:val="00D222BB"/>
    <w:rsid w:val="00D22779"/>
    <w:rsid w:val="00D227F0"/>
    <w:rsid w:val="00D23199"/>
    <w:rsid w:val="00D239C6"/>
    <w:rsid w:val="00D23BDB"/>
    <w:rsid w:val="00D23EB3"/>
    <w:rsid w:val="00D23F55"/>
    <w:rsid w:val="00D24584"/>
    <w:rsid w:val="00D24BAE"/>
    <w:rsid w:val="00D24BD9"/>
    <w:rsid w:val="00D24D72"/>
    <w:rsid w:val="00D24EA9"/>
    <w:rsid w:val="00D24ED7"/>
    <w:rsid w:val="00D25007"/>
    <w:rsid w:val="00D25D1E"/>
    <w:rsid w:val="00D25EA9"/>
    <w:rsid w:val="00D262EE"/>
    <w:rsid w:val="00D26B68"/>
    <w:rsid w:val="00D26D92"/>
    <w:rsid w:val="00D27198"/>
    <w:rsid w:val="00D27317"/>
    <w:rsid w:val="00D27814"/>
    <w:rsid w:val="00D27F5B"/>
    <w:rsid w:val="00D27F6C"/>
    <w:rsid w:val="00D30042"/>
    <w:rsid w:val="00D30083"/>
    <w:rsid w:val="00D30EE1"/>
    <w:rsid w:val="00D30F7F"/>
    <w:rsid w:val="00D310FC"/>
    <w:rsid w:val="00D312CE"/>
    <w:rsid w:val="00D31385"/>
    <w:rsid w:val="00D31875"/>
    <w:rsid w:val="00D31CA8"/>
    <w:rsid w:val="00D31DA0"/>
    <w:rsid w:val="00D31DDA"/>
    <w:rsid w:val="00D325EA"/>
    <w:rsid w:val="00D326A7"/>
    <w:rsid w:val="00D326B9"/>
    <w:rsid w:val="00D32B29"/>
    <w:rsid w:val="00D33012"/>
    <w:rsid w:val="00D3315C"/>
    <w:rsid w:val="00D3320C"/>
    <w:rsid w:val="00D3372A"/>
    <w:rsid w:val="00D33CEF"/>
    <w:rsid w:val="00D33E67"/>
    <w:rsid w:val="00D34667"/>
    <w:rsid w:val="00D35051"/>
    <w:rsid w:val="00D353AD"/>
    <w:rsid w:val="00D3552D"/>
    <w:rsid w:val="00D35688"/>
    <w:rsid w:val="00D359D2"/>
    <w:rsid w:val="00D35A31"/>
    <w:rsid w:val="00D35ADF"/>
    <w:rsid w:val="00D35CEE"/>
    <w:rsid w:val="00D36292"/>
    <w:rsid w:val="00D36297"/>
    <w:rsid w:val="00D363A1"/>
    <w:rsid w:val="00D364A7"/>
    <w:rsid w:val="00D364B0"/>
    <w:rsid w:val="00D36556"/>
    <w:rsid w:val="00D36CA2"/>
    <w:rsid w:val="00D36FE0"/>
    <w:rsid w:val="00D36FE7"/>
    <w:rsid w:val="00D3708A"/>
    <w:rsid w:val="00D372B6"/>
    <w:rsid w:val="00D37399"/>
    <w:rsid w:val="00D376B2"/>
    <w:rsid w:val="00D37784"/>
    <w:rsid w:val="00D40256"/>
    <w:rsid w:val="00D40439"/>
    <w:rsid w:val="00D40820"/>
    <w:rsid w:val="00D40AB0"/>
    <w:rsid w:val="00D40B84"/>
    <w:rsid w:val="00D40E50"/>
    <w:rsid w:val="00D41051"/>
    <w:rsid w:val="00D41429"/>
    <w:rsid w:val="00D42931"/>
    <w:rsid w:val="00D42A07"/>
    <w:rsid w:val="00D42C26"/>
    <w:rsid w:val="00D42D5E"/>
    <w:rsid w:val="00D4326C"/>
    <w:rsid w:val="00D432A6"/>
    <w:rsid w:val="00D439E7"/>
    <w:rsid w:val="00D43A1D"/>
    <w:rsid w:val="00D43B92"/>
    <w:rsid w:val="00D43C42"/>
    <w:rsid w:val="00D44054"/>
    <w:rsid w:val="00D44223"/>
    <w:rsid w:val="00D445ED"/>
    <w:rsid w:val="00D44646"/>
    <w:rsid w:val="00D4498D"/>
    <w:rsid w:val="00D44B49"/>
    <w:rsid w:val="00D44CBD"/>
    <w:rsid w:val="00D45069"/>
    <w:rsid w:val="00D4535B"/>
    <w:rsid w:val="00D45A8F"/>
    <w:rsid w:val="00D45E82"/>
    <w:rsid w:val="00D46122"/>
    <w:rsid w:val="00D461EE"/>
    <w:rsid w:val="00D46252"/>
    <w:rsid w:val="00D46688"/>
    <w:rsid w:val="00D46822"/>
    <w:rsid w:val="00D470C3"/>
    <w:rsid w:val="00D471B1"/>
    <w:rsid w:val="00D473FA"/>
    <w:rsid w:val="00D4741B"/>
    <w:rsid w:val="00D47505"/>
    <w:rsid w:val="00D477B2"/>
    <w:rsid w:val="00D477BE"/>
    <w:rsid w:val="00D47B5E"/>
    <w:rsid w:val="00D47E04"/>
    <w:rsid w:val="00D5006A"/>
    <w:rsid w:val="00D5025F"/>
    <w:rsid w:val="00D50510"/>
    <w:rsid w:val="00D50958"/>
    <w:rsid w:val="00D51BA7"/>
    <w:rsid w:val="00D51E41"/>
    <w:rsid w:val="00D51FF2"/>
    <w:rsid w:val="00D52218"/>
    <w:rsid w:val="00D5290A"/>
    <w:rsid w:val="00D52CA5"/>
    <w:rsid w:val="00D52F37"/>
    <w:rsid w:val="00D5308B"/>
    <w:rsid w:val="00D53546"/>
    <w:rsid w:val="00D53905"/>
    <w:rsid w:val="00D53C35"/>
    <w:rsid w:val="00D53E32"/>
    <w:rsid w:val="00D54243"/>
    <w:rsid w:val="00D547DB"/>
    <w:rsid w:val="00D548F3"/>
    <w:rsid w:val="00D549FE"/>
    <w:rsid w:val="00D554B5"/>
    <w:rsid w:val="00D55BE5"/>
    <w:rsid w:val="00D55D18"/>
    <w:rsid w:val="00D55DDD"/>
    <w:rsid w:val="00D56009"/>
    <w:rsid w:val="00D560A9"/>
    <w:rsid w:val="00D56288"/>
    <w:rsid w:val="00D56610"/>
    <w:rsid w:val="00D572F0"/>
    <w:rsid w:val="00D57C7B"/>
    <w:rsid w:val="00D60113"/>
    <w:rsid w:val="00D603C2"/>
    <w:rsid w:val="00D60B8E"/>
    <w:rsid w:val="00D60CEF"/>
    <w:rsid w:val="00D6167F"/>
    <w:rsid w:val="00D61B2B"/>
    <w:rsid w:val="00D61BE5"/>
    <w:rsid w:val="00D61DAC"/>
    <w:rsid w:val="00D6266D"/>
    <w:rsid w:val="00D627D4"/>
    <w:rsid w:val="00D628B3"/>
    <w:rsid w:val="00D628BA"/>
    <w:rsid w:val="00D62F3A"/>
    <w:rsid w:val="00D631BC"/>
    <w:rsid w:val="00D6371F"/>
    <w:rsid w:val="00D638B7"/>
    <w:rsid w:val="00D6405B"/>
    <w:rsid w:val="00D6411A"/>
    <w:rsid w:val="00D6428D"/>
    <w:rsid w:val="00D6464C"/>
    <w:rsid w:val="00D64856"/>
    <w:rsid w:val="00D65791"/>
    <w:rsid w:val="00D657EC"/>
    <w:rsid w:val="00D65BB5"/>
    <w:rsid w:val="00D67173"/>
    <w:rsid w:val="00D6731E"/>
    <w:rsid w:val="00D70659"/>
    <w:rsid w:val="00D708F0"/>
    <w:rsid w:val="00D70D29"/>
    <w:rsid w:val="00D70ECA"/>
    <w:rsid w:val="00D7114E"/>
    <w:rsid w:val="00D71187"/>
    <w:rsid w:val="00D71444"/>
    <w:rsid w:val="00D71C4E"/>
    <w:rsid w:val="00D71FF8"/>
    <w:rsid w:val="00D7200A"/>
    <w:rsid w:val="00D721F8"/>
    <w:rsid w:val="00D725D6"/>
    <w:rsid w:val="00D727BD"/>
    <w:rsid w:val="00D72FFB"/>
    <w:rsid w:val="00D73425"/>
    <w:rsid w:val="00D73576"/>
    <w:rsid w:val="00D73AF4"/>
    <w:rsid w:val="00D73BCE"/>
    <w:rsid w:val="00D73BD6"/>
    <w:rsid w:val="00D743FD"/>
    <w:rsid w:val="00D74546"/>
    <w:rsid w:val="00D7490F"/>
    <w:rsid w:val="00D74D0A"/>
    <w:rsid w:val="00D74E74"/>
    <w:rsid w:val="00D75541"/>
    <w:rsid w:val="00D755BE"/>
    <w:rsid w:val="00D75A8F"/>
    <w:rsid w:val="00D75BEB"/>
    <w:rsid w:val="00D75D78"/>
    <w:rsid w:val="00D76142"/>
    <w:rsid w:val="00D76671"/>
    <w:rsid w:val="00D76859"/>
    <w:rsid w:val="00D76871"/>
    <w:rsid w:val="00D76C70"/>
    <w:rsid w:val="00D77026"/>
    <w:rsid w:val="00D7778E"/>
    <w:rsid w:val="00D779A8"/>
    <w:rsid w:val="00D77A55"/>
    <w:rsid w:val="00D77BF9"/>
    <w:rsid w:val="00D8018A"/>
    <w:rsid w:val="00D801FB"/>
    <w:rsid w:val="00D804D2"/>
    <w:rsid w:val="00D806C6"/>
    <w:rsid w:val="00D807EC"/>
    <w:rsid w:val="00D80BF7"/>
    <w:rsid w:val="00D80CED"/>
    <w:rsid w:val="00D80FCB"/>
    <w:rsid w:val="00D8104D"/>
    <w:rsid w:val="00D81491"/>
    <w:rsid w:val="00D81776"/>
    <w:rsid w:val="00D81D96"/>
    <w:rsid w:val="00D82167"/>
    <w:rsid w:val="00D82256"/>
    <w:rsid w:val="00D82314"/>
    <w:rsid w:val="00D82710"/>
    <w:rsid w:val="00D827E8"/>
    <w:rsid w:val="00D82920"/>
    <w:rsid w:val="00D829FA"/>
    <w:rsid w:val="00D82BBA"/>
    <w:rsid w:val="00D83FEC"/>
    <w:rsid w:val="00D847D6"/>
    <w:rsid w:val="00D84BD5"/>
    <w:rsid w:val="00D84BE9"/>
    <w:rsid w:val="00D84E61"/>
    <w:rsid w:val="00D84EBD"/>
    <w:rsid w:val="00D858D3"/>
    <w:rsid w:val="00D85A8C"/>
    <w:rsid w:val="00D85C2A"/>
    <w:rsid w:val="00D86175"/>
    <w:rsid w:val="00D86816"/>
    <w:rsid w:val="00D86BA8"/>
    <w:rsid w:val="00D87030"/>
    <w:rsid w:val="00D875C5"/>
    <w:rsid w:val="00D87681"/>
    <w:rsid w:val="00D8779D"/>
    <w:rsid w:val="00D87A7D"/>
    <w:rsid w:val="00D87E0E"/>
    <w:rsid w:val="00D90A27"/>
    <w:rsid w:val="00D90D5A"/>
    <w:rsid w:val="00D9106C"/>
    <w:rsid w:val="00D911FB"/>
    <w:rsid w:val="00D913B2"/>
    <w:rsid w:val="00D9149F"/>
    <w:rsid w:val="00D91E57"/>
    <w:rsid w:val="00D91EA5"/>
    <w:rsid w:val="00D92092"/>
    <w:rsid w:val="00D92731"/>
    <w:rsid w:val="00D9320F"/>
    <w:rsid w:val="00D9331A"/>
    <w:rsid w:val="00D9333E"/>
    <w:rsid w:val="00D9414D"/>
    <w:rsid w:val="00D944F4"/>
    <w:rsid w:val="00D953C7"/>
    <w:rsid w:val="00D95BB5"/>
    <w:rsid w:val="00D95D8B"/>
    <w:rsid w:val="00D96262"/>
    <w:rsid w:val="00D96760"/>
    <w:rsid w:val="00D96791"/>
    <w:rsid w:val="00D96FC0"/>
    <w:rsid w:val="00D977A1"/>
    <w:rsid w:val="00D97A58"/>
    <w:rsid w:val="00DA02F6"/>
    <w:rsid w:val="00DA0750"/>
    <w:rsid w:val="00DA0DFB"/>
    <w:rsid w:val="00DA0F98"/>
    <w:rsid w:val="00DA11FD"/>
    <w:rsid w:val="00DA1252"/>
    <w:rsid w:val="00DA146D"/>
    <w:rsid w:val="00DA162A"/>
    <w:rsid w:val="00DA169C"/>
    <w:rsid w:val="00DA1D6A"/>
    <w:rsid w:val="00DA3D7A"/>
    <w:rsid w:val="00DA3DAF"/>
    <w:rsid w:val="00DA458A"/>
    <w:rsid w:val="00DA4A2B"/>
    <w:rsid w:val="00DA4CF2"/>
    <w:rsid w:val="00DA4FD0"/>
    <w:rsid w:val="00DA5BD2"/>
    <w:rsid w:val="00DA5BE7"/>
    <w:rsid w:val="00DA5D61"/>
    <w:rsid w:val="00DA5DA9"/>
    <w:rsid w:val="00DA5E33"/>
    <w:rsid w:val="00DA5FE9"/>
    <w:rsid w:val="00DA6333"/>
    <w:rsid w:val="00DA67CB"/>
    <w:rsid w:val="00DA7420"/>
    <w:rsid w:val="00DA7A0F"/>
    <w:rsid w:val="00DB02C7"/>
    <w:rsid w:val="00DB04C0"/>
    <w:rsid w:val="00DB0A2C"/>
    <w:rsid w:val="00DB0CFC"/>
    <w:rsid w:val="00DB0EDD"/>
    <w:rsid w:val="00DB1044"/>
    <w:rsid w:val="00DB112A"/>
    <w:rsid w:val="00DB1440"/>
    <w:rsid w:val="00DB18B5"/>
    <w:rsid w:val="00DB1954"/>
    <w:rsid w:val="00DB19ED"/>
    <w:rsid w:val="00DB1A0C"/>
    <w:rsid w:val="00DB1D14"/>
    <w:rsid w:val="00DB20BD"/>
    <w:rsid w:val="00DB29F7"/>
    <w:rsid w:val="00DB2D2F"/>
    <w:rsid w:val="00DB3045"/>
    <w:rsid w:val="00DB32BA"/>
    <w:rsid w:val="00DB3325"/>
    <w:rsid w:val="00DB34A3"/>
    <w:rsid w:val="00DB34C1"/>
    <w:rsid w:val="00DB3AD1"/>
    <w:rsid w:val="00DB3B2F"/>
    <w:rsid w:val="00DB3CB8"/>
    <w:rsid w:val="00DB440B"/>
    <w:rsid w:val="00DB461F"/>
    <w:rsid w:val="00DB4664"/>
    <w:rsid w:val="00DB46BD"/>
    <w:rsid w:val="00DB4882"/>
    <w:rsid w:val="00DB48DF"/>
    <w:rsid w:val="00DB4C12"/>
    <w:rsid w:val="00DB536F"/>
    <w:rsid w:val="00DB5535"/>
    <w:rsid w:val="00DB56D8"/>
    <w:rsid w:val="00DB611D"/>
    <w:rsid w:val="00DB6240"/>
    <w:rsid w:val="00DB64DF"/>
    <w:rsid w:val="00DB65B1"/>
    <w:rsid w:val="00DB6CB6"/>
    <w:rsid w:val="00DB6D44"/>
    <w:rsid w:val="00DB70B8"/>
    <w:rsid w:val="00DB7A10"/>
    <w:rsid w:val="00DB7E26"/>
    <w:rsid w:val="00DC00F3"/>
    <w:rsid w:val="00DC02D9"/>
    <w:rsid w:val="00DC0906"/>
    <w:rsid w:val="00DC0B3B"/>
    <w:rsid w:val="00DC0F88"/>
    <w:rsid w:val="00DC10A8"/>
    <w:rsid w:val="00DC10F3"/>
    <w:rsid w:val="00DC12A7"/>
    <w:rsid w:val="00DC1519"/>
    <w:rsid w:val="00DC1A61"/>
    <w:rsid w:val="00DC1C06"/>
    <w:rsid w:val="00DC1FFD"/>
    <w:rsid w:val="00DC2022"/>
    <w:rsid w:val="00DC2804"/>
    <w:rsid w:val="00DC28EC"/>
    <w:rsid w:val="00DC2C38"/>
    <w:rsid w:val="00DC32A2"/>
    <w:rsid w:val="00DC397A"/>
    <w:rsid w:val="00DC39B3"/>
    <w:rsid w:val="00DC3B69"/>
    <w:rsid w:val="00DC3CE5"/>
    <w:rsid w:val="00DC3FF1"/>
    <w:rsid w:val="00DC41FA"/>
    <w:rsid w:val="00DC481D"/>
    <w:rsid w:val="00DC4E1C"/>
    <w:rsid w:val="00DC4FE6"/>
    <w:rsid w:val="00DC589C"/>
    <w:rsid w:val="00DC6252"/>
    <w:rsid w:val="00DC63C8"/>
    <w:rsid w:val="00DC6D41"/>
    <w:rsid w:val="00DC7054"/>
    <w:rsid w:val="00DC7A5D"/>
    <w:rsid w:val="00DC7E9C"/>
    <w:rsid w:val="00DD3052"/>
    <w:rsid w:val="00DD30F4"/>
    <w:rsid w:val="00DD32E0"/>
    <w:rsid w:val="00DD3639"/>
    <w:rsid w:val="00DD37EF"/>
    <w:rsid w:val="00DD398C"/>
    <w:rsid w:val="00DD39DE"/>
    <w:rsid w:val="00DD3D89"/>
    <w:rsid w:val="00DD4E57"/>
    <w:rsid w:val="00DD54C7"/>
    <w:rsid w:val="00DD562C"/>
    <w:rsid w:val="00DD5AA1"/>
    <w:rsid w:val="00DD615F"/>
    <w:rsid w:val="00DD655A"/>
    <w:rsid w:val="00DD6CE2"/>
    <w:rsid w:val="00DD6FBE"/>
    <w:rsid w:val="00DD71BB"/>
    <w:rsid w:val="00DD7304"/>
    <w:rsid w:val="00DD7723"/>
    <w:rsid w:val="00DD7AC9"/>
    <w:rsid w:val="00DD7B11"/>
    <w:rsid w:val="00DE0526"/>
    <w:rsid w:val="00DE0A9A"/>
    <w:rsid w:val="00DE0F58"/>
    <w:rsid w:val="00DE117D"/>
    <w:rsid w:val="00DE13E4"/>
    <w:rsid w:val="00DE15EF"/>
    <w:rsid w:val="00DE19C8"/>
    <w:rsid w:val="00DE1ACB"/>
    <w:rsid w:val="00DE1AFC"/>
    <w:rsid w:val="00DE212F"/>
    <w:rsid w:val="00DE2393"/>
    <w:rsid w:val="00DE27E5"/>
    <w:rsid w:val="00DE3139"/>
    <w:rsid w:val="00DE31E9"/>
    <w:rsid w:val="00DE3ECD"/>
    <w:rsid w:val="00DE44D5"/>
    <w:rsid w:val="00DE4584"/>
    <w:rsid w:val="00DE45A1"/>
    <w:rsid w:val="00DE4850"/>
    <w:rsid w:val="00DE4CBF"/>
    <w:rsid w:val="00DE4D61"/>
    <w:rsid w:val="00DE4EA8"/>
    <w:rsid w:val="00DE54D0"/>
    <w:rsid w:val="00DE561E"/>
    <w:rsid w:val="00DE58AB"/>
    <w:rsid w:val="00DE5A78"/>
    <w:rsid w:val="00DE5D97"/>
    <w:rsid w:val="00DE68C3"/>
    <w:rsid w:val="00DE69C9"/>
    <w:rsid w:val="00DE6AF8"/>
    <w:rsid w:val="00DE6C7C"/>
    <w:rsid w:val="00DE702A"/>
    <w:rsid w:val="00DE72A6"/>
    <w:rsid w:val="00DE74A2"/>
    <w:rsid w:val="00DE7639"/>
    <w:rsid w:val="00DE7FF1"/>
    <w:rsid w:val="00DF0684"/>
    <w:rsid w:val="00DF0827"/>
    <w:rsid w:val="00DF10CA"/>
    <w:rsid w:val="00DF12D1"/>
    <w:rsid w:val="00DF1483"/>
    <w:rsid w:val="00DF15A8"/>
    <w:rsid w:val="00DF16E0"/>
    <w:rsid w:val="00DF17FB"/>
    <w:rsid w:val="00DF1961"/>
    <w:rsid w:val="00DF1D48"/>
    <w:rsid w:val="00DF270D"/>
    <w:rsid w:val="00DF30EF"/>
    <w:rsid w:val="00DF31F2"/>
    <w:rsid w:val="00DF3836"/>
    <w:rsid w:val="00DF3889"/>
    <w:rsid w:val="00DF3BBA"/>
    <w:rsid w:val="00DF3D34"/>
    <w:rsid w:val="00DF4396"/>
    <w:rsid w:val="00DF4763"/>
    <w:rsid w:val="00DF4794"/>
    <w:rsid w:val="00DF47F2"/>
    <w:rsid w:val="00DF4983"/>
    <w:rsid w:val="00DF4BD8"/>
    <w:rsid w:val="00DF4E2B"/>
    <w:rsid w:val="00DF4F42"/>
    <w:rsid w:val="00DF5265"/>
    <w:rsid w:val="00DF596A"/>
    <w:rsid w:val="00DF5B34"/>
    <w:rsid w:val="00DF5C05"/>
    <w:rsid w:val="00DF5E94"/>
    <w:rsid w:val="00DF653A"/>
    <w:rsid w:val="00DF6749"/>
    <w:rsid w:val="00DF6A6C"/>
    <w:rsid w:val="00DF6B77"/>
    <w:rsid w:val="00DF7567"/>
    <w:rsid w:val="00DF7790"/>
    <w:rsid w:val="00DF78B6"/>
    <w:rsid w:val="00DF7B32"/>
    <w:rsid w:val="00DF7D90"/>
    <w:rsid w:val="00E001DE"/>
    <w:rsid w:val="00E00BDF"/>
    <w:rsid w:val="00E01221"/>
    <w:rsid w:val="00E01A5D"/>
    <w:rsid w:val="00E01B1C"/>
    <w:rsid w:val="00E0208B"/>
    <w:rsid w:val="00E021C8"/>
    <w:rsid w:val="00E023DB"/>
    <w:rsid w:val="00E0242B"/>
    <w:rsid w:val="00E025C9"/>
    <w:rsid w:val="00E025D2"/>
    <w:rsid w:val="00E029AC"/>
    <w:rsid w:val="00E02F10"/>
    <w:rsid w:val="00E03419"/>
    <w:rsid w:val="00E0356A"/>
    <w:rsid w:val="00E0372C"/>
    <w:rsid w:val="00E03D3E"/>
    <w:rsid w:val="00E042F9"/>
    <w:rsid w:val="00E05675"/>
    <w:rsid w:val="00E05ECA"/>
    <w:rsid w:val="00E05F8F"/>
    <w:rsid w:val="00E06098"/>
    <w:rsid w:val="00E06508"/>
    <w:rsid w:val="00E06B6C"/>
    <w:rsid w:val="00E06F02"/>
    <w:rsid w:val="00E073D1"/>
    <w:rsid w:val="00E0747B"/>
    <w:rsid w:val="00E077B5"/>
    <w:rsid w:val="00E07D83"/>
    <w:rsid w:val="00E07DC0"/>
    <w:rsid w:val="00E10049"/>
    <w:rsid w:val="00E10213"/>
    <w:rsid w:val="00E10B84"/>
    <w:rsid w:val="00E10C14"/>
    <w:rsid w:val="00E10CA1"/>
    <w:rsid w:val="00E10EAD"/>
    <w:rsid w:val="00E110C8"/>
    <w:rsid w:val="00E11176"/>
    <w:rsid w:val="00E114F4"/>
    <w:rsid w:val="00E11DF2"/>
    <w:rsid w:val="00E11E1E"/>
    <w:rsid w:val="00E12847"/>
    <w:rsid w:val="00E12E3A"/>
    <w:rsid w:val="00E13292"/>
    <w:rsid w:val="00E13807"/>
    <w:rsid w:val="00E13D0D"/>
    <w:rsid w:val="00E1411C"/>
    <w:rsid w:val="00E142C7"/>
    <w:rsid w:val="00E14EB8"/>
    <w:rsid w:val="00E15196"/>
    <w:rsid w:val="00E1519F"/>
    <w:rsid w:val="00E1580D"/>
    <w:rsid w:val="00E15D37"/>
    <w:rsid w:val="00E15E9E"/>
    <w:rsid w:val="00E15F25"/>
    <w:rsid w:val="00E16230"/>
    <w:rsid w:val="00E16502"/>
    <w:rsid w:val="00E16677"/>
    <w:rsid w:val="00E1674E"/>
    <w:rsid w:val="00E17051"/>
    <w:rsid w:val="00E1752C"/>
    <w:rsid w:val="00E17699"/>
    <w:rsid w:val="00E176EC"/>
    <w:rsid w:val="00E17701"/>
    <w:rsid w:val="00E1770F"/>
    <w:rsid w:val="00E17CED"/>
    <w:rsid w:val="00E17E00"/>
    <w:rsid w:val="00E17E65"/>
    <w:rsid w:val="00E2065E"/>
    <w:rsid w:val="00E20677"/>
    <w:rsid w:val="00E20B80"/>
    <w:rsid w:val="00E20CD0"/>
    <w:rsid w:val="00E20E89"/>
    <w:rsid w:val="00E20EDB"/>
    <w:rsid w:val="00E20FFF"/>
    <w:rsid w:val="00E213E4"/>
    <w:rsid w:val="00E21480"/>
    <w:rsid w:val="00E21A5B"/>
    <w:rsid w:val="00E21D03"/>
    <w:rsid w:val="00E21E5C"/>
    <w:rsid w:val="00E221CF"/>
    <w:rsid w:val="00E228ED"/>
    <w:rsid w:val="00E229CD"/>
    <w:rsid w:val="00E22CDD"/>
    <w:rsid w:val="00E22F1A"/>
    <w:rsid w:val="00E22F66"/>
    <w:rsid w:val="00E230B1"/>
    <w:rsid w:val="00E2327A"/>
    <w:rsid w:val="00E238F5"/>
    <w:rsid w:val="00E23921"/>
    <w:rsid w:val="00E23D24"/>
    <w:rsid w:val="00E23DFA"/>
    <w:rsid w:val="00E2421A"/>
    <w:rsid w:val="00E24797"/>
    <w:rsid w:val="00E24952"/>
    <w:rsid w:val="00E24B9D"/>
    <w:rsid w:val="00E24E7E"/>
    <w:rsid w:val="00E257EA"/>
    <w:rsid w:val="00E25E22"/>
    <w:rsid w:val="00E26443"/>
    <w:rsid w:val="00E26680"/>
    <w:rsid w:val="00E26A68"/>
    <w:rsid w:val="00E26C63"/>
    <w:rsid w:val="00E26EF9"/>
    <w:rsid w:val="00E27933"/>
    <w:rsid w:val="00E27EB4"/>
    <w:rsid w:val="00E30024"/>
    <w:rsid w:val="00E30670"/>
    <w:rsid w:val="00E306BB"/>
    <w:rsid w:val="00E3078A"/>
    <w:rsid w:val="00E311EA"/>
    <w:rsid w:val="00E3135B"/>
    <w:rsid w:val="00E313AC"/>
    <w:rsid w:val="00E3183E"/>
    <w:rsid w:val="00E31A37"/>
    <w:rsid w:val="00E31A86"/>
    <w:rsid w:val="00E31E8E"/>
    <w:rsid w:val="00E3201D"/>
    <w:rsid w:val="00E326B4"/>
    <w:rsid w:val="00E327B7"/>
    <w:rsid w:val="00E32832"/>
    <w:rsid w:val="00E32C61"/>
    <w:rsid w:val="00E33010"/>
    <w:rsid w:val="00E330DE"/>
    <w:rsid w:val="00E331AE"/>
    <w:rsid w:val="00E33F78"/>
    <w:rsid w:val="00E33FB0"/>
    <w:rsid w:val="00E34110"/>
    <w:rsid w:val="00E34315"/>
    <w:rsid w:val="00E343A4"/>
    <w:rsid w:val="00E345CD"/>
    <w:rsid w:val="00E34ACF"/>
    <w:rsid w:val="00E34B52"/>
    <w:rsid w:val="00E350F8"/>
    <w:rsid w:val="00E352C4"/>
    <w:rsid w:val="00E3532C"/>
    <w:rsid w:val="00E35F76"/>
    <w:rsid w:val="00E369E9"/>
    <w:rsid w:val="00E36A4A"/>
    <w:rsid w:val="00E36BAF"/>
    <w:rsid w:val="00E375F9"/>
    <w:rsid w:val="00E37E93"/>
    <w:rsid w:val="00E40687"/>
    <w:rsid w:val="00E40748"/>
    <w:rsid w:val="00E40E26"/>
    <w:rsid w:val="00E4125B"/>
    <w:rsid w:val="00E417D1"/>
    <w:rsid w:val="00E4194E"/>
    <w:rsid w:val="00E41B48"/>
    <w:rsid w:val="00E41D23"/>
    <w:rsid w:val="00E41D8E"/>
    <w:rsid w:val="00E41F6C"/>
    <w:rsid w:val="00E42178"/>
    <w:rsid w:val="00E42402"/>
    <w:rsid w:val="00E425FE"/>
    <w:rsid w:val="00E426EA"/>
    <w:rsid w:val="00E42B3C"/>
    <w:rsid w:val="00E433AB"/>
    <w:rsid w:val="00E435FC"/>
    <w:rsid w:val="00E43625"/>
    <w:rsid w:val="00E4375E"/>
    <w:rsid w:val="00E4385D"/>
    <w:rsid w:val="00E43A8F"/>
    <w:rsid w:val="00E43FDE"/>
    <w:rsid w:val="00E44AE5"/>
    <w:rsid w:val="00E44EB0"/>
    <w:rsid w:val="00E4513D"/>
    <w:rsid w:val="00E4567B"/>
    <w:rsid w:val="00E4569C"/>
    <w:rsid w:val="00E4570E"/>
    <w:rsid w:val="00E45970"/>
    <w:rsid w:val="00E45B1F"/>
    <w:rsid w:val="00E46187"/>
    <w:rsid w:val="00E4621A"/>
    <w:rsid w:val="00E462CC"/>
    <w:rsid w:val="00E465DD"/>
    <w:rsid w:val="00E4671B"/>
    <w:rsid w:val="00E4674A"/>
    <w:rsid w:val="00E46C1A"/>
    <w:rsid w:val="00E47334"/>
    <w:rsid w:val="00E47569"/>
    <w:rsid w:val="00E475D3"/>
    <w:rsid w:val="00E478F8"/>
    <w:rsid w:val="00E47A54"/>
    <w:rsid w:val="00E47CF6"/>
    <w:rsid w:val="00E47D5C"/>
    <w:rsid w:val="00E47FAE"/>
    <w:rsid w:val="00E50422"/>
    <w:rsid w:val="00E5069B"/>
    <w:rsid w:val="00E507EE"/>
    <w:rsid w:val="00E50834"/>
    <w:rsid w:val="00E509CA"/>
    <w:rsid w:val="00E50C0F"/>
    <w:rsid w:val="00E51204"/>
    <w:rsid w:val="00E513B5"/>
    <w:rsid w:val="00E5217C"/>
    <w:rsid w:val="00E52230"/>
    <w:rsid w:val="00E523A2"/>
    <w:rsid w:val="00E52968"/>
    <w:rsid w:val="00E52996"/>
    <w:rsid w:val="00E52A7A"/>
    <w:rsid w:val="00E52EEC"/>
    <w:rsid w:val="00E53568"/>
    <w:rsid w:val="00E536B6"/>
    <w:rsid w:val="00E537E5"/>
    <w:rsid w:val="00E53836"/>
    <w:rsid w:val="00E5391C"/>
    <w:rsid w:val="00E54C47"/>
    <w:rsid w:val="00E54D65"/>
    <w:rsid w:val="00E55585"/>
    <w:rsid w:val="00E55A22"/>
    <w:rsid w:val="00E55E88"/>
    <w:rsid w:val="00E56068"/>
    <w:rsid w:val="00E56191"/>
    <w:rsid w:val="00E570C2"/>
    <w:rsid w:val="00E57259"/>
    <w:rsid w:val="00E5750D"/>
    <w:rsid w:val="00E57CAB"/>
    <w:rsid w:val="00E57D1F"/>
    <w:rsid w:val="00E57D2E"/>
    <w:rsid w:val="00E57F9C"/>
    <w:rsid w:val="00E600C8"/>
    <w:rsid w:val="00E604F6"/>
    <w:rsid w:val="00E60536"/>
    <w:rsid w:val="00E609DD"/>
    <w:rsid w:val="00E60AE8"/>
    <w:rsid w:val="00E60D7F"/>
    <w:rsid w:val="00E62129"/>
    <w:rsid w:val="00E621E7"/>
    <w:rsid w:val="00E62525"/>
    <w:rsid w:val="00E625F9"/>
    <w:rsid w:val="00E630D8"/>
    <w:rsid w:val="00E63443"/>
    <w:rsid w:val="00E637F7"/>
    <w:rsid w:val="00E63B81"/>
    <w:rsid w:val="00E64271"/>
    <w:rsid w:val="00E64473"/>
    <w:rsid w:val="00E64AE4"/>
    <w:rsid w:val="00E64F61"/>
    <w:rsid w:val="00E65057"/>
    <w:rsid w:val="00E651BE"/>
    <w:rsid w:val="00E6548E"/>
    <w:rsid w:val="00E655A8"/>
    <w:rsid w:val="00E656D8"/>
    <w:rsid w:val="00E65817"/>
    <w:rsid w:val="00E659E4"/>
    <w:rsid w:val="00E65AB4"/>
    <w:rsid w:val="00E65B90"/>
    <w:rsid w:val="00E663C9"/>
    <w:rsid w:val="00E664E5"/>
    <w:rsid w:val="00E669C5"/>
    <w:rsid w:val="00E66AD1"/>
    <w:rsid w:val="00E66EB1"/>
    <w:rsid w:val="00E67C0E"/>
    <w:rsid w:val="00E67D34"/>
    <w:rsid w:val="00E7002E"/>
    <w:rsid w:val="00E70070"/>
    <w:rsid w:val="00E70331"/>
    <w:rsid w:val="00E705B7"/>
    <w:rsid w:val="00E7069E"/>
    <w:rsid w:val="00E7071A"/>
    <w:rsid w:val="00E70776"/>
    <w:rsid w:val="00E708B0"/>
    <w:rsid w:val="00E7097B"/>
    <w:rsid w:val="00E70AFB"/>
    <w:rsid w:val="00E7113E"/>
    <w:rsid w:val="00E72938"/>
    <w:rsid w:val="00E7298A"/>
    <w:rsid w:val="00E72BD0"/>
    <w:rsid w:val="00E72E2E"/>
    <w:rsid w:val="00E73404"/>
    <w:rsid w:val="00E734B1"/>
    <w:rsid w:val="00E7361D"/>
    <w:rsid w:val="00E73C24"/>
    <w:rsid w:val="00E73E59"/>
    <w:rsid w:val="00E74061"/>
    <w:rsid w:val="00E7459A"/>
    <w:rsid w:val="00E7475B"/>
    <w:rsid w:val="00E749B2"/>
    <w:rsid w:val="00E74CE4"/>
    <w:rsid w:val="00E75014"/>
    <w:rsid w:val="00E750BF"/>
    <w:rsid w:val="00E753FB"/>
    <w:rsid w:val="00E75BDF"/>
    <w:rsid w:val="00E75EFC"/>
    <w:rsid w:val="00E76171"/>
    <w:rsid w:val="00E76424"/>
    <w:rsid w:val="00E764B3"/>
    <w:rsid w:val="00E76AD4"/>
    <w:rsid w:val="00E76D52"/>
    <w:rsid w:val="00E76FDF"/>
    <w:rsid w:val="00E771B5"/>
    <w:rsid w:val="00E77CA2"/>
    <w:rsid w:val="00E77E0B"/>
    <w:rsid w:val="00E8041C"/>
    <w:rsid w:val="00E80A4A"/>
    <w:rsid w:val="00E810C6"/>
    <w:rsid w:val="00E813A7"/>
    <w:rsid w:val="00E817BE"/>
    <w:rsid w:val="00E81930"/>
    <w:rsid w:val="00E81E61"/>
    <w:rsid w:val="00E8241F"/>
    <w:rsid w:val="00E82624"/>
    <w:rsid w:val="00E82811"/>
    <w:rsid w:val="00E82A2F"/>
    <w:rsid w:val="00E82CFC"/>
    <w:rsid w:val="00E83009"/>
    <w:rsid w:val="00E83BA6"/>
    <w:rsid w:val="00E83FB5"/>
    <w:rsid w:val="00E841D3"/>
    <w:rsid w:val="00E8432F"/>
    <w:rsid w:val="00E843FE"/>
    <w:rsid w:val="00E8476D"/>
    <w:rsid w:val="00E84F56"/>
    <w:rsid w:val="00E85609"/>
    <w:rsid w:val="00E86012"/>
    <w:rsid w:val="00E86115"/>
    <w:rsid w:val="00E862FF"/>
    <w:rsid w:val="00E8659D"/>
    <w:rsid w:val="00E865AE"/>
    <w:rsid w:val="00E86639"/>
    <w:rsid w:val="00E87370"/>
    <w:rsid w:val="00E8776F"/>
    <w:rsid w:val="00E87CAA"/>
    <w:rsid w:val="00E901BE"/>
    <w:rsid w:val="00E905B5"/>
    <w:rsid w:val="00E906CB"/>
    <w:rsid w:val="00E90960"/>
    <w:rsid w:val="00E91091"/>
    <w:rsid w:val="00E9148B"/>
    <w:rsid w:val="00E91556"/>
    <w:rsid w:val="00E915A5"/>
    <w:rsid w:val="00E91600"/>
    <w:rsid w:val="00E91A15"/>
    <w:rsid w:val="00E91AB8"/>
    <w:rsid w:val="00E91BB4"/>
    <w:rsid w:val="00E926B2"/>
    <w:rsid w:val="00E92CAC"/>
    <w:rsid w:val="00E92CE0"/>
    <w:rsid w:val="00E92E73"/>
    <w:rsid w:val="00E92EB1"/>
    <w:rsid w:val="00E930BB"/>
    <w:rsid w:val="00E937E1"/>
    <w:rsid w:val="00E93A68"/>
    <w:rsid w:val="00E93A7C"/>
    <w:rsid w:val="00E93CA5"/>
    <w:rsid w:val="00E942DF"/>
    <w:rsid w:val="00E9436B"/>
    <w:rsid w:val="00E94A55"/>
    <w:rsid w:val="00E9562A"/>
    <w:rsid w:val="00E95846"/>
    <w:rsid w:val="00E95863"/>
    <w:rsid w:val="00E95C75"/>
    <w:rsid w:val="00E96685"/>
    <w:rsid w:val="00E96869"/>
    <w:rsid w:val="00E96F19"/>
    <w:rsid w:val="00E971E4"/>
    <w:rsid w:val="00E97481"/>
    <w:rsid w:val="00E97C3F"/>
    <w:rsid w:val="00E97D61"/>
    <w:rsid w:val="00EA0063"/>
    <w:rsid w:val="00EA0165"/>
    <w:rsid w:val="00EA0436"/>
    <w:rsid w:val="00EA0601"/>
    <w:rsid w:val="00EA0678"/>
    <w:rsid w:val="00EA0826"/>
    <w:rsid w:val="00EA08DD"/>
    <w:rsid w:val="00EA0EB9"/>
    <w:rsid w:val="00EA0EF4"/>
    <w:rsid w:val="00EA187A"/>
    <w:rsid w:val="00EA19EE"/>
    <w:rsid w:val="00EA1FB2"/>
    <w:rsid w:val="00EA2317"/>
    <w:rsid w:val="00EA24BF"/>
    <w:rsid w:val="00EA2756"/>
    <w:rsid w:val="00EA2821"/>
    <w:rsid w:val="00EA3015"/>
    <w:rsid w:val="00EA33FE"/>
    <w:rsid w:val="00EA350D"/>
    <w:rsid w:val="00EA352E"/>
    <w:rsid w:val="00EA3531"/>
    <w:rsid w:val="00EA3850"/>
    <w:rsid w:val="00EA38C9"/>
    <w:rsid w:val="00EA3C0F"/>
    <w:rsid w:val="00EA3C41"/>
    <w:rsid w:val="00EA3D3E"/>
    <w:rsid w:val="00EA411C"/>
    <w:rsid w:val="00EA51B5"/>
    <w:rsid w:val="00EA57DB"/>
    <w:rsid w:val="00EA5A92"/>
    <w:rsid w:val="00EA5B71"/>
    <w:rsid w:val="00EA5EB8"/>
    <w:rsid w:val="00EA62D3"/>
    <w:rsid w:val="00EA651E"/>
    <w:rsid w:val="00EA6AF3"/>
    <w:rsid w:val="00EA6BBB"/>
    <w:rsid w:val="00EA6E65"/>
    <w:rsid w:val="00EA6F06"/>
    <w:rsid w:val="00EA740D"/>
    <w:rsid w:val="00EA74A7"/>
    <w:rsid w:val="00EA784D"/>
    <w:rsid w:val="00EA7E01"/>
    <w:rsid w:val="00EB04B6"/>
    <w:rsid w:val="00EB08AD"/>
    <w:rsid w:val="00EB097F"/>
    <w:rsid w:val="00EB0A2C"/>
    <w:rsid w:val="00EB0EB6"/>
    <w:rsid w:val="00EB128E"/>
    <w:rsid w:val="00EB1491"/>
    <w:rsid w:val="00EB1B4A"/>
    <w:rsid w:val="00EB1FA4"/>
    <w:rsid w:val="00EB22B8"/>
    <w:rsid w:val="00EB23E7"/>
    <w:rsid w:val="00EB26E1"/>
    <w:rsid w:val="00EB277B"/>
    <w:rsid w:val="00EB28CA"/>
    <w:rsid w:val="00EB30D4"/>
    <w:rsid w:val="00EB3499"/>
    <w:rsid w:val="00EB37A7"/>
    <w:rsid w:val="00EB388F"/>
    <w:rsid w:val="00EB41DB"/>
    <w:rsid w:val="00EB428E"/>
    <w:rsid w:val="00EB465A"/>
    <w:rsid w:val="00EB466F"/>
    <w:rsid w:val="00EB46A5"/>
    <w:rsid w:val="00EB4EE6"/>
    <w:rsid w:val="00EB4F85"/>
    <w:rsid w:val="00EB510B"/>
    <w:rsid w:val="00EB554B"/>
    <w:rsid w:val="00EB5A73"/>
    <w:rsid w:val="00EB6438"/>
    <w:rsid w:val="00EB6872"/>
    <w:rsid w:val="00EB72D3"/>
    <w:rsid w:val="00EB7389"/>
    <w:rsid w:val="00EB7574"/>
    <w:rsid w:val="00EB7B08"/>
    <w:rsid w:val="00EC00BA"/>
    <w:rsid w:val="00EC064F"/>
    <w:rsid w:val="00EC0805"/>
    <w:rsid w:val="00EC0AC9"/>
    <w:rsid w:val="00EC0C0E"/>
    <w:rsid w:val="00EC0ED6"/>
    <w:rsid w:val="00EC16FF"/>
    <w:rsid w:val="00EC19BE"/>
    <w:rsid w:val="00EC27C6"/>
    <w:rsid w:val="00EC2C38"/>
    <w:rsid w:val="00EC2C9E"/>
    <w:rsid w:val="00EC2CEF"/>
    <w:rsid w:val="00EC2CF7"/>
    <w:rsid w:val="00EC3097"/>
    <w:rsid w:val="00EC3356"/>
    <w:rsid w:val="00EC335F"/>
    <w:rsid w:val="00EC3526"/>
    <w:rsid w:val="00EC3784"/>
    <w:rsid w:val="00EC3D91"/>
    <w:rsid w:val="00EC42E5"/>
    <w:rsid w:val="00EC4607"/>
    <w:rsid w:val="00EC477B"/>
    <w:rsid w:val="00EC4A8F"/>
    <w:rsid w:val="00EC4EEC"/>
    <w:rsid w:val="00EC58B3"/>
    <w:rsid w:val="00EC5989"/>
    <w:rsid w:val="00EC5EEB"/>
    <w:rsid w:val="00EC6126"/>
    <w:rsid w:val="00EC69C7"/>
    <w:rsid w:val="00EC6CDF"/>
    <w:rsid w:val="00EC72B6"/>
    <w:rsid w:val="00EC7751"/>
    <w:rsid w:val="00EC7A41"/>
    <w:rsid w:val="00EC7C78"/>
    <w:rsid w:val="00EC7E26"/>
    <w:rsid w:val="00ED0725"/>
    <w:rsid w:val="00ED072F"/>
    <w:rsid w:val="00ED13CF"/>
    <w:rsid w:val="00ED191B"/>
    <w:rsid w:val="00ED1BEA"/>
    <w:rsid w:val="00ED1CFC"/>
    <w:rsid w:val="00ED1F05"/>
    <w:rsid w:val="00ED2190"/>
    <w:rsid w:val="00ED21A7"/>
    <w:rsid w:val="00ED21BF"/>
    <w:rsid w:val="00ED29F7"/>
    <w:rsid w:val="00ED2E12"/>
    <w:rsid w:val="00ED2E77"/>
    <w:rsid w:val="00ED3373"/>
    <w:rsid w:val="00ED352E"/>
    <w:rsid w:val="00ED3AFF"/>
    <w:rsid w:val="00ED3E36"/>
    <w:rsid w:val="00ED40B1"/>
    <w:rsid w:val="00ED422F"/>
    <w:rsid w:val="00ED4754"/>
    <w:rsid w:val="00ED4A5B"/>
    <w:rsid w:val="00ED506A"/>
    <w:rsid w:val="00ED550F"/>
    <w:rsid w:val="00ED572B"/>
    <w:rsid w:val="00ED591B"/>
    <w:rsid w:val="00ED592D"/>
    <w:rsid w:val="00ED606A"/>
    <w:rsid w:val="00ED648A"/>
    <w:rsid w:val="00ED653C"/>
    <w:rsid w:val="00ED6A75"/>
    <w:rsid w:val="00ED6CE2"/>
    <w:rsid w:val="00ED721B"/>
    <w:rsid w:val="00ED7C1D"/>
    <w:rsid w:val="00ED7D97"/>
    <w:rsid w:val="00EE0328"/>
    <w:rsid w:val="00EE0BB9"/>
    <w:rsid w:val="00EE0E31"/>
    <w:rsid w:val="00EE11B6"/>
    <w:rsid w:val="00EE125B"/>
    <w:rsid w:val="00EE12BF"/>
    <w:rsid w:val="00EE157B"/>
    <w:rsid w:val="00EE1702"/>
    <w:rsid w:val="00EE179E"/>
    <w:rsid w:val="00EE19F8"/>
    <w:rsid w:val="00EE1E00"/>
    <w:rsid w:val="00EE205A"/>
    <w:rsid w:val="00EE25CA"/>
    <w:rsid w:val="00EE2E4F"/>
    <w:rsid w:val="00EE2E93"/>
    <w:rsid w:val="00EE3010"/>
    <w:rsid w:val="00EE399B"/>
    <w:rsid w:val="00EE3CE3"/>
    <w:rsid w:val="00EE4142"/>
    <w:rsid w:val="00EE42C3"/>
    <w:rsid w:val="00EE449C"/>
    <w:rsid w:val="00EE449D"/>
    <w:rsid w:val="00EE4521"/>
    <w:rsid w:val="00EE488F"/>
    <w:rsid w:val="00EE490D"/>
    <w:rsid w:val="00EE4D27"/>
    <w:rsid w:val="00EE5307"/>
    <w:rsid w:val="00EE5375"/>
    <w:rsid w:val="00EE53E9"/>
    <w:rsid w:val="00EE54DD"/>
    <w:rsid w:val="00EE5B3A"/>
    <w:rsid w:val="00EE5E78"/>
    <w:rsid w:val="00EE6DAE"/>
    <w:rsid w:val="00EE6FE7"/>
    <w:rsid w:val="00EE7367"/>
    <w:rsid w:val="00EE75FB"/>
    <w:rsid w:val="00EE7657"/>
    <w:rsid w:val="00EE7CAC"/>
    <w:rsid w:val="00EE7DCF"/>
    <w:rsid w:val="00EF0694"/>
    <w:rsid w:val="00EF06D8"/>
    <w:rsid w:val="00EF0A63"/>
    <w:rsid w:val="00EF0F4D"/>
    <w:rsid w:val="00EF1123"/>
    <w:rsid w:val="00EF11F5"/>
    <w:rsid w:val="00EF1709"/>
    <w:rsid w:val="00EF1AB6"/>
    <w:rsid w:val="00EF1AEA"/>
    <w:rsid w:val="00EF1D12"/>
    <w:rsid w:val="00EF1EE5"/>
    <w:rsid w:val="00EF1FBB"/>
    <w:rsid w:val="00EF2600"/>
    <w:rsid w:val="00EF262A"/>
    <w:rsid w:val="00EF2819"/>
    <w:rsid w:val="00EF287A"/>
    <w:rsid w:val="00EF2E2A"/>
    <w:rsid w:val="00EF3072"/>
    <w:rsid w:val="00EF3423"/>
    <w:rsid w:val="00EF370F"/>
    <w:rsid w:val="00EF38FB"/>
    <w:rsid w:val="00EF397A"/>
    <w:rsid w:val="00EF3DFA"/>
    <w:rsid w:val="00EF3E98"/>
    <w:rsid w:val="00EF4213"/>
    <w:rsid w:val="00EF428D"/>
    <w:rsid w:val="00EF471B"/>
    <w:rsid w:val="00EF49B6"/>
    <w:rsid w:val="00EF4B59"/>
    <w:rsid w:val="00EF5115"/>
    <w:rsid w:val="00EF512A"/>
    <w:rsid w:val="00EF5145"/>
    <w:rsid w:val="00EF568D"/>
    <w:rsid w:val="00EF5F58"/>
    <w:rsid w:val="00EF6114"/>
    <w:rsid w:val="00EF68AB"/>
    <w:rsid w:val="00EF6905"/>
    <w:rsid w:val="00EF6C2F"/>
    <w:rsid w:val="00EF6D10"/>
    <w:rsid w:val="00EF6E5D"/>
    <w:rsid w:val="00EF6EAD"/>
    <w:rsid w:val="00EF7458"/>
    <w:rsid w:val="00EF759E"/>
    <w:rsid w:val="00EF75AB"/>
    <w:rsid w:val="00EF795E"/>
    <w:rsid w:val="00EF7AE3"/>
    <w:rsid w:val="00F00B6B"/>
    <w:rsid w:val="00F00D81"/>
    <w:rsid w:val="00F00E66"/>
    <w:rsid w:val="00F0125F"/>
    <w:rsid w:val="00F01543"/>
    <w:rsid w:val="00F017C5"/>
    <w:rsid w:val="00F019AA"/>
    <w:rsid w:val="00F01AC2"/>
    <w:rsid w:val="00F01F49"/>
    <w:rsid w:val="00F02250"/>
    <w:rsid w:val="00F02900"/>
    <w:rsid w:val="00F029BB"/>
    <w:rsid w:val="00F02BD0"/>
    <w:rsid w:val="00F02FBD"/>
    <w:rsid w:val="00F033FA"/>
    <w:rsid w:val="00F03544"/>
    <w:rsid w:val="00F03837"/>
    <w:rsid w:val="00F03BA9"/>
    <w:rsid w:val="00F04340"/>
    <w:rsid w:val="00F04A6A"/>
    <w:rsid w:val="00F04BA2"/>
    <w:rsid w:val="00F04DF4"/>
    <w:rsid w:val="00F0503D"/>
    <w:rsid w:val="00F05173"/>
    <w:rsid w:val="00F052B7"/>
    <w:rsid w:val="00F05430"/>
    <w:rsid w:val="00F05BCE"/>
    <w:rsid w:val="00F05BFE"/>
    <w:rsid w:val="00F05C9E"/>
    <w:rsid w:val="00F05EB4"/>
    <w:rsid w:val="00F0626C"/>
    <w:rsid w:val="00F0627E"/>
    <w:rsid w:val="00F073DE"/>
    <w:rsid w:val="00F0794D"/>
    <w:rsid w:val="00F07CBF"/>
    <w:rsid w:val="00F10A11"/>
    <w:rsid w:val="00F10A76"/>
    <w:rsid w:val="00F10AAC"/>
    <w:rsid w:val="00F10AE9"/>
    <w:rsid w:val="00F10D56"/>
    <w:rsid w:val="00F1144B"/>
    <w:rsid w:val="00F1145F"/>
    <w:rsid w:val="00F11543"/>
    <w:rsid w:val="00F11695"/>
    <w:rsid w:val="00F11DE0"/>
    <w:rsid w:val="00F11EF0"/>
    <w:rsid w:val="00F12350"/>
    <w:rsid w:val="00F12618"/>
    <w:rsid w:val="00F12865"/>
    <w:rsid w:val="00F129BA"/>
    <w:rsid w:val="00F12EFD"/>
    <w:rsid w:val="00F130F0"/>
    <w:rsid w:val="00F13275"/>
    <w:rsid w:val="00F134CF"/>
    <w:rsid w:val="00F137CC"/>
    <w:rsid w:val="00F13965"/>
    <w:rsid w:val="00F13A57"/>
    <w:rsid w:val="00F1404F"/>
    <w:rsid w:val="00F149AF"/>
    <w:rsid w:val="00F14DF9"/>
    <w:rsid w:val="00F150F0"/>
    <w:rsid w:val="00F1564B"/>
    <w:rsid w:val="00F15749"/>
    <w:rsid w:val="00F1587F"/>
    <w:rsid w:val="00F15978"/>
    <w:rsid w:val="00F15AA1"/>
    <w:rsid w:val="00F15B23"/>
    <w:rsid w:val="00F15D83"/>
    <w:rsid w:val="00F15FE3"/>
    <w:rsid w:val="00F16168"/>
    <w:rsid w:val="00F161A8"/>
    <w:rsid w:val="00F1652B"/>
    <w:rsid w:val="00F168FF"/>
    <w:rsid w:val="00F17059"/>
    <w:rsid w:val="00F17070"/>
    <w:rsid w:val="00F173BF"/>
    <w:rsid w:val="00F17413"/>
    <w:rsid w:val="00F17502"/>
    <w:rsid w:val="00F17855"/>
    <w:rsid w:val="00F179F1"/>
    <w:rsid w:val="00F179F4"/>
    <w:rsid w:val="00F17C19"/>
    <w:rsid w:val="00F20745"/>
    <w:rsid w:val="00F20B2A"/>
    <w:rsid w:val="00F21086"/>
    <w:rsid w:val="00F210A6"/>
    <w:rsid w:val="00F2132B"/>
    <w:rsid w:val="00F2136C"/>
    <w:rsid w:val="00F2158E"/>
    <w:rsid w:val="00F222B8"/>
    <w:rsid w:val="00F222D3"/>
    <w:rsid w:val="00F223BD"/>
    <w:rsid w:val="00F227E3"/>
    <w:rsid w:val="00F22863"/>
    <w:rsid w:val="00F22A40"/>
    <w:rsid w:val="00F23260"/>
    <w:rsid w:val="00F23426"/>
    <w:rsid w:val="00F23510"/>
    <w:rsid w:val="00F235DA"/>
    <w:rsid w:val="00F23838"/>
    <w:rsid w:val="00F23993"/>
    <w:rsid w:val="00F23AAD"/>
    <w:rsid w:val="00F23B4D"/>
    <w:rsid w:val="00F23BA7"/>
    <w:rsid w:val="00F24004"/>
    <w:rsid w:val="00F2440B"/>
    <w:rsid w:val="00F24475"/>
    <w:rsid w:val="00F24569"/>
    <w:rsid w:val="00F247E0"/>
    <w:rsid w:val="00F248F5"/>
    <w:rsid w:val="00F24EF4"/>
    <w:rsid w:val="00F25FF7"/>
    <w:rsid w:val="00F260BC"/>
    <w:rsid w:val="00F260E9"/>
    <w:rsid w:val="00F2615C"/>
    <w:rsid w:val="00F262D6"/>
    <w:rsid w:val="00F26446"/>
    <w:rsid w:val="00F26918"/>
    <w:rsid w:val="00F26C60"/>
    <w:rsid w:val="00F26D86"/>
    <w:rsid w:val="00F26DF0"/>
    <w:rsid w:val="00F26EC1"/>
    <w:rsid w:val="00F27405"/>
    <w:rsid w:val="00F27635"/>
    <w:rsid w:val="00F279BB"/>
    <w:rsid w:val="00F27D9F"/>
    <w:rsid w:val="00F27E51"/>
    <w:rsid w:val="00F27F91"/>
    <w:rsid w:val="00F305F7"/>
    <w:rsid w:val="00F30A14"/>
    <w:rsid w:val="00F30B0F"/>
    <w:rsid w:val="00F30B44"/>
    <w:rsid w:val="00F30E98"/>
    <w:rsid w:val="00F30EFD"/>
    <w:rsid w:val="00F31026"/>
    <w:rsid w:val="00F31094"/>
    <w:rsid w:val="00F313BF"/>
    <w:rsid w:val="00F32094"/>
    <w:rsid w:val="00F327D5"/>
    <w:rsid w:val="00F32A8F"/>
    <w:rsid w:val="00F32FF4"/>
    <w:rsid w:val="00F33318"/>
    <w:rsid w:val="00F3331B"/>
    <w:rsid w:val="00F3344A"/>
    <w:rsid w:val="00F33A5C"/>
    <w:rsid w:val="00F341D4"/>
    <w:rsid w:val="00F34200"/>
    <w:rsid w:val="00F34286"/>
    <w:rsid w:val="00F34293"/>
    <w:rsid w:val="00F3471C"/>
    <w:rsid w:val="00F349B8"/>
    <w:rsid w:val="00F3552B"/>
    <w:rsid w:val="00F35791"/>
    <w:rsid w:val="00F357F6"/>
    <w:rsid w:val="00F35991"/>
    <w:rsid w:val="00F3599A"/>
    <w:rsid w:val="00F35A70"/>
    <w:rsid w:val="00F35E93"/>
    <w:rsid w:val="00F36009"/>
    <w:rsid w:val="00F3607E"/>
    <w:rsid w:val="00F3613B"/>
    <w:rsid w:val="00F36300"/>
    <w:rsid w:val="00F36334"/>
    <w:rsid w:val="00F36512"/>
    <w:rsid w:val="00F36875"/>
    <w:rsid w:val="00F3735A"/>
    <w:rsid w:val="00F3766B"/>
    <w:rsid w:val="00F37731"/>
    <w:rsid w:val="00F378DD"/>
    <w:rsid w:val="00F37B83"/>
    <w:rsid w:val="00F402A7"/>
    <w:rsid w:val="00F4043A"/>
    <w:rsid w:val="00F40968"/>
    <w:rsid w:val="00F40CE7"/>
    <w:rsid w:val="00F40EF4"/>
    <w:rsid w:val="00F41425"/>
    <w:rsid w:val="00F419BF"/>
    <w:rsid w:val="00F419E7"/>
    <w:rsid w:val="00F41CC2"/>
    <w:rsid w:val="00F41D53"/>
    <w:rsid w:val="00F4202B"/>
    <w:rsid w:val="00F42177"/>
    <w:rsid w:val="00F42215"/>
    <w:rsid w:val="00F4231C"/>
    <w:rsid w:val="00F425C2"/>
    <w:rsid w:val="00F42A58"/>
    <w:rsid w:val="00F42C40"/>
    <w:rsid w:val="00F4321B"/>
    <w:rsid w:val="00F437CE"/>
    <w:rsid w:val="00F43833"/>
    <w:rsid w:val="00F43BF5"/>
    <w:rsid w:val="00F444B0"/>
    <w:rsid w:val="00F444F2"/>
    <w:rsid w:val="00F44660"/>
    <w:rsid w:val="00F446AB"/>
    <w:rsid w:val="00F44722"/>
    <w:rsid w:val="00F449B3"/>
    <w:rsid w:val="00F44ED2"/>
    <w:rsid w:val="00F45164"/>
    <w:rsid w:val="00F4539F"/>
    <w:rsid w:val="00F459E4"/>
    <w:rsid w:val="00F45BB4"/>
    <w:rsid w:val="00F45BD0"/>
    <w:rsid w:val="00F463D8"/>
    <w:rsid w:val="00F46624"/>
    <w:rsid w:val="00F4692F"/>
    <w:rsid w:val="00F4704C"/>
    <w:rsid w:val="00F474BB"/>
    <w:rsid w:val="00F47B09"/>
    <w:rsid w:val="00F47B61"/>
    <w:rsid w:val="00F47F22"/>
    <w:rsid w:val="00F50290"/>
    <w:rsid w:val="00F507C3"/>
    <w:rsid w:val="00F50CC0"/>
    <w:rsid w:val="00F50DD1"/>
    <w:rsid w:val="00F5104D"/>
    <w:rsid w:val="00F5120B"/>
    <w:rsid w:val="00F51257"/>
    <w:rsid w:val="00F51682"/>
    <w:rsid w:val="00F535F5"/>
    <w:rsid w:val="00F53B66"/>
    <w:rsid w:val="00F53EB8"/>
    <w:rsid w:val="00F53FFE"/>
    <w:rsid w:val="00F54004"/>
    <w:rsid w:val="00F54026"/>
    <w:rsid w:val="00F54316"/>
    <w:rsid w:val="00F54448"/>
    <w:rsid w:val="00F54609"/>
    <w:rsid w:val="00F54656"/>
    <w:rsid w:val="00F54C81"/>
    <w:rsid w:val="00F54F2F"/>
    <w:rsid w:val="00F5565C"/>
    <w:rsid w:val="00F556F9"/>
    <w:rsid w:val="00F55E02"/>
    <w:rsid w:val="00F560C9"/>
    <w:rsid w:val="00F56137"/>
    <w:rsid w:val="00F566FC"/>
    <w:rsid w:val="00F569C2"/>
    <w:rsid w:val="00F57593"/>
    <w:rsid w:val="00F5778A"/>
    <w:rsid w:val="00F57B77"/>
    <w:rsid w:val="00F602D1"/>
    <w:rsid w:val="00F604B4"/>
    <w:rsid w:val="00F605C5"/>
    <w:rsid w:val="00F60D8C"/>
    <w:rsid w:val="00F613EB"/>
    <w:rsid w:val="00F61897"/>
    <w:rsid w:val="00F622E5"/>
    <w:rsid w:val="00F62B4D"/>
    <w:rsid w:val="00F62B62"/>
    <w:rsid w:val="00F62D82"/>
    <w:rsid w:val="00F62EFF"/>
    <w:rsid w:val="00F631DD"/>
    <w:rsid w:val="00F6337E"/>
    <w:rsid w:val="00F637AC"/>
    <w:rsid w:val="00F63A3B"/>
    <w:rsid w:val="00F63C15"/>
    <w:rsid w:val="00F644B1"/>
    <w:rsid w:val="00F64827"/>
    <w:rsid w:val="00F64CD4"/>
    <w:rsid w:val="00F6518E"/>
    <w:rsid w:val="00F6573E"/>
    <w:rsid w:val="00F65AAC"/>
    <w:rsid w:val="00F6647F"/>
    <w:rsid w:val="00F66AD3"/>
    <w:rsid w:val="00F66C4B"/>
    <w:rsid w:val="00F673B5"/>
    <w:rsid w:val="00F67858"/>
    <w:rsid w:val="00F67871"/>
    <w:rsid w:val="00F67EE7"/>
    <w:rsid w:val="00F70499"/>
    <w:rsid w:val="00F7058E"/>
    <w:rsid w:val="00F709FE"/>
    <w:rsid w:val="00F70C09"/>
    <w:rsid w:val="00F712E5"/>
    <w:rsid w:val="00F713D3"/>
    <w:rsid w:val="00F715A9"/>
    <w:rsid w:val="00F7191E"/>
    <w:rsid w:val="00F71BD5"/>
    <w:rsid w:val="00F72183"/>
    <w:rsid w:val="00F725F5"/>
    <w:rsid w:val="00F72FF3"/>
    <w:rsid w:val="00F73A58"/>
    <w:rsid w:val="00F73BB3"/>
    <w:rsid w:val="00F73C2E"/>
    <w:rsid w:val="00F73EC5"/>
    <w:rsid w:val="00F73F27"/>
    <w:rsid w:val="00F74185"/>
    <w:rsid w:val="00F74313"/>
    <w:rsid w:val="00F7437E"/>
    <w:rsid w:val="00F74794"/>
    <w:rsid w:val="00F74833"/>
    <w:rsid w:val="00F74A89"/>
    <w:rsid w:val="00F74B54"/>
    <w:rsid w:val="00F74E58"/>
    <w:rsid w:val="00F74F4C"/>
    <w:rsid w:val="00F75357"/>
    <w:rsid w:val="00F7548E"/>
    <w:rsid w:val="00F755F2"/>
    <w:rsid w:val="00F760FF"/>
    <w:rsid w:val="00F76195"/>
    <w:rsid w:val="00F76324"/>
    <w:rsid w:val="00F763AB"/>
    <w:rsid w:val="00F76696"/>
    <w:rsid w:val="00F76931"/>
    <w:rsid w:val="00F779D3"/>
    <w:rsid w:val="00F77A6C"/>
    <w:rsid w:val="00F77B82"/>
    <w:rsid w:val="00F800A0"/>
    <w:rsid w:val="00F80721"/>
    <w:rsid w:val="00F80761"/>
    <w:rsid w:val="00F807C6"/>
    <w:rsid w:val="00F80A0A"/>
    <w:rsid w:val="00F80F73"/>
    <w:rsid w:val="00F8122C"/>
    <w:rsid w:val="00F81587"/>
    <w:rsid w:val="00F81BAD"/>
    <w:rsid w:val="00F81CDB"/>
    <w:rsid w:val="00F81E40"/>
    <w:rsid w:val="00F82092"/>
    <w:rsid w:val="00F82231"/>
    <w:rsid w:val="00F82A63"/>
    <w:rsid w:val="00F82EF3"/>
    <w:rsid w:val="00F82FE8"/>
    <w:rsid w:val="00F83515"/>
    <w:rsid w:val="00F835A0"/>
    <w:rsid w:val="00F83737"/>
    <w:rsid w:val="00F837B3"/>
    <w:rsid w:val="00F83EF4"/>
    <w:rsid w:val="00F83F15"/>
    <w:rsid w:val="00F83F40"/>
    <w:rsid w:val="00F841A6"/>
    <w:rsid w:val="00F84338"/>
    <w:rsid w:val="00F8475A"/>
    <w:rsid w:val="00F847F9"/>
    <w:rsid w:val="00F84988"/>
    <w:rsid w:val="00F84F5B"/>
    <w:rsid w:val="00F850D7"/>
    <w:rsid w:val="00F85121"/>
    <w:rsid w:val="00F855E3"/>
    <w:rsid w:val="00F858A8"/>
    <w:rsid w:val="00F858AF"/>
    <w:rsid w:val="00F85C60"/>
    <w:rsid w:val="00F8610A"/>
    <w:rsid w:val="00F86275"/>
    <w:rsid w:val="00F86518"/>
    <w:rsid w:val="00F86620"/>
    <w:rsid w:val="00F86D85"/>
    <w:rsid w:val="00F87039"/>
    <w:rsid w:val="00F87299"/>
    <w:rsid w:val="00F8783B"/>
    <w:rsid w:val="00F87A3A"/>
    <w:rsid w:val="00F87ED2"/>
    <w:rsid w:val="00F87F95"/>
    <w:rsid w:val="00F90132"/>
    <w:rsid w:val="00F90355"/>
    <w:rsid w:val="00F9036D"/>
    <w:rsid w:val="00F90523"/>
    <w:rsid w:val="00F90586"/>
    <w:rsid w:val="00F90A04"/>
    <w:rsid w:val="00F90A33"/>
    <w:rsid w:val="00F90ACA"/>
    <w:rsid w:val="00F90B4D"/>
    <w:rsid w:val="00F90F74"/>
    <w:rsid w:val="00F9114A"/>
    <w:rsid w:val="00F912B6"/>
    <w:rsid w:val="00F9169A"/>
    <w:rsid w:val="00F918D9"/>
    <w:rsid w:val="00F919B9"/>
    <w:rsid w:val="00F91C77"/>
    <w:rsid w:val="00F92057"/>
    <w:rsid w:val="00F921A1"/>
    <w:rsid w:val="00F921B7"/>
    <w:rsid w:val="00F92AA6"/>
    <w:rsid w:val="00F92D8C"/>
    <w:rsid w:val="00F92DF2"/>
    <w:rsid w:val="00F931F1"/>
    <w:rsid w:val="00F93C7F"/>
    <w:rsid w:val="00F942D0"/>
    <w:rsid w:val="00F9450B"/>
    <w:rsid w:val="00F94CCE"/>
    <w:rsid w:val="00F94E62"/>
    <w:rsid w:val="00F95474"/>
    <w:rsid w:val="00F95695"/>
    <w:rsid w:val="00F9581C"/>
    <w:rsid w:val="00F95BC0"/>
    <w:rsid w:val="00F95CA7"/>
    <w:rsid w:val="00F95D28"/>
    <w:rsid w:val="00F95F42"/>
    <w:rsid w:val="00F95FB7"/>
    <w:rsid w:val="00F9688F"/>
    <w:rsid w:val="00F968B2"/>
    <w:rsid w:val="00F968F8"/>
    <w:rsid w:val="00F96BD1"/>
    <w:rsid w:val="00F96C87"/>
    <w:rsid w:val="00F96D20"/>
    <w:rsid w:val="00F96F45"/>
    <w:rsid w:val="00F96F6F"/>
    <w:rsid w:val="00F974BC"/>
    <w:rsid w:val="00F977A7"/>
    <w:rsid w:val="00F97F7C"/>
    <w:rsid w:val="00FA0426"/>
    <w:rsid w:val="00FA0AE4"/>
    <w:rsid w:val="00FA0B40"/>
    <w:rsid w:val="00FA0D45"/>
    <w:rsid w:val="00FA0D94"/>
    <w:rsid w:val="00FA17FA"/>
    <w:rsid w:val="00FA20C6"/>
    <w:rsid w:val="00FA2200"/>
    <w:rsid w:val="00FA2D04"/>
    <w:rsid w:val="00FA32C9"/>
    <w:rsid w:val="00FA3949"/>
    <w:rsid w:val="00FA397E"/>
    <w:rsid w:val="00FA39DD"/>
    <w:rsid w:val="00FA3ADB"/>
    <w:rsid w:val="00FA3B1A"/>
    <w:rsid w:val="00FA3BC8"/>
    <w:rsid w:val="00FA41F5"/>
    <w:rsid w:val="00FA4240"/>
    <w:rsid w:val="00FA4549"/>
    <w:rsid w:val="00FA4B2E"/>
    <w:rsid w:val="00FA4E9A"/>
    <w:rsid w:val="00FA5666"/>
    <w:rsid w:val="00FA5C22"/>
    <w:rsid w:val="00FA6181"/>
    <w:rsid w:val="00FA61CD"/>
    <w:rsid w:val="00FA6262"/>
    <w:rsid w:val="00FA65BF"/>
    <w:rsid w:val="00FA738C"/>
    <w:rsid w:val="00FA774F"/>
    <w:rsid w:val="00FA79DF"/>
    <w:rsid w:val="00FB0026"/>
    <w:rsid w:val="00FB0158"/>
    <w:rsid w:val="00FB0379"/>
    <w:rsid w:val="00FB04E1"/>
    <w:rsid w:val="00FB088C"/>
    <w:rsid w:val="00FB09FE"/>
    <w:rsid w:val="00FB0DA9"/>
    <w:rsid w:val="00FB0E39"/>
    <w:rsid w:val="00FB11AB"/>
    <w:rsid w:val="00FB15CE"/>
    <w:rsid w:val="00FB1744"/>
    <w:rsid w:val="00FB1C5D"/>
    <w:rsid w:val="00FB1C79"/>
    <w:rsid w:val="00FB25D6"/>
    <w:rsid w:val="00FB2BAE"/>
    <w:rsid w:val="00FB2BF8"/>
    <w:rsid w:val="00FB2C42"/>
    <w:rsid w:val="00FB3811"/>
    <w:rsid w:val="00FB38AF"/>
    <w:rsid w:val="00FB38BC"/>
    <w:rsid w:val="00FB3EC5"/>
    <w:rsid w:val="00FB404E"/>
    <w:rsid w:val="00FB48F8"/>
    <w:rsid w:val="00FB4BD5"/>
    <w:rsid w:val="00FB4D70"/>
    <w:rsid w:val="00FB4F9D"/>
    <w:rsid w:val="00FB52A9"/>
    <w:rsid w:val="00FB5864"/>
    <w:rsid w:val="00FB61D9"/>
    <w:rsid w:val="00FB65A5"/>
    <w:rsid w:val="00FB6B9C"/>
    <w:rsid w:val="00FB7631"/>
    <w:rsid w:val="00FB775F"/>
    <w:rsid w:val="00FB798F"/>
    <w:rsid w:val="00FB7C76"/>
    <w:rsid w:val="00FB7CD0"/>
    <w:rsid w:val="00FB7F16"/>
    <w:rsid w:val="00FC007D"/>
    <w:rsid w:val="00FC0272"/>
    <w:rsid w:val="00FC0320"/>
    <w:rsid w:val="00FC043C"/>
    <w:rsid w:val="00FC0756"/>
    <w:rsid w:val="00FC08D2"/>
    <w:rsid w:val="00FC0E98"/>
    <w:rsid w:val="00FC1162"/>
    <w:rsid w:val="00FC126C"/>
    <w:rsid w:val="00FC155F"/>
    <w:rsid w:val="00FC16E4"/>
    <w:rsid w:val="00FC19F4"/>
    <w:rsid w:val="00FC1B84"/>
    <w:rsid w:val="00FC1DF2"/>
    <w:rsid w:val="00FC22D3"/>
    <w:rsid w:val="00FC26FC"/>
    <w:rsid w:val="00FC29F8"/>
    <w:rsid w:val="00FC2AB0"/>
    <w:rsid w:val="00FC38D3"/>
    <w:rsid w:val="00FC3BA5"/>
    <w:rsid w:val="00FC3F85"/>
    <w:rsid w:val="00FC3F87"/>
    <w:rsid w:val="00FC42C1"/>
    <w:rsid w:val="00FC4477"/>
    <w:rsid w:val="00FC472E"/>
    <w:rsid w:val="00FC4814"/>
    <w:rsid w:val="00FC4FC8"/>
    <w:rsid w:val="00FC5074"/>
    <w:rsid w:val="00FC546F"/>
    <w:rsid w:val="00FC554E"/>
    <w:rsid w:val="00FC56AD"/>
    <w:rsid w:val="00FC5791"/>
    <w:rsid w:val="00FC5E49"/>
    <w:rsid w:val="00FC6900"/>
    <w:rsid w:val="00FC6E1A"/>
    <w:rsid w:val="00FC6F09"/>
    <w:rsid w:val="00FC7094"/>
    <w:rsid w:val="00FC7280"/>
    <w:rsid w:val="00FC78A0"/>
    <w:rsid w:val="00FC7C2E"/>
    <w:rsid w:val="00FD02F0"/>
    <w:rsid w:val="00FD0663"/>
    <w:rsid w:val="00FD0BC2"/>
    <w:rsid w:val="00FD0BCD"/>
    <w:rsid w:val="00FD102E"/>
    <w:rsid w:val="00FD1C1C"/>
    <w:rsid w:val="00FD1FC1"/>
    <w:rsid w:val="00FD23EF"/>
    <w:rsid w:val="00FD25A4"/>
    <w:rsid w:val="00FD2766"/>
    <w:rsid w:val="00FD2807"/>
    <w:rsid w:val="00FD287F"/>
    <w:rsid w:val="00FD2984"/>
    <w:rsid w:val="00FD339C"/>
    <w:rsid w:val="00FD35DF"/>
    <w:rsid w:val="00FD3822"/>
    <w:rsid w:val="00FD38F0"/>
    <w:rsid w:val="00FD3BF3"/>
    <w:rsid w:val="00FD3D2F"/>
    <w:rsid w:val="00FD3DC7"/>
    <w:rsid w:val="00FD4081"/>
    <w:rsid w:val="00FD466C"/>
    <w:rsid w:val="00FD4D83"/>
    <w:rsid w:val="00FD4DFB"/>
    <w:rsid w:val="00FD4E1D"/>
    <w:rsid w:val="00FD500B"/>
    <w:rsid w:val="00FD512A"/>
    <w:rsid w:val="00FD555C"/>
    <w:rsid w:val="00FD5576"/>
    <w:rsid w:val="00FD6426"/>
    <w:rsid w:val="00FD674C"/>
    <w:rsid w:val="00FD67D5"/>
    <w:rsid w:val="00FD6ACF"/>
    <w:rsid w:val="00FD6EF5"/>
    <w:rsid w:val="00FD75E7"/>
    <w:rsid w:val="00FD7842"/>
    <w:rsid w:val="00FD79B3"/>
    <w:rsid w:val="00FD7A73"/>
    <w:rsid w:val="00FD7FF0"/>
    <w:rsid w:val="00FE02C9"/>
    <w:rsid w:val="00FE03BD"/>
    <w:rsid w:val="00FE09C3"/>
    <w:rsid w:val="00FE0B52"/>
    <w:rsid w:val="00FE0EB3"/>
    <w:rsid w:val="00FE107C"/>
    <w:rsid w:val="00FE1082"/>
    <w:rsid w:val="00FE18EF"/>
    <w:rsid w:val="00FE1AFE"/>
    <w:rsid w:val="00FE1E9E"/>
    <w:rsid w:val="00FE21FC"/>
    <w:rsid w:val="00FE279F"/>
    <w:rsid w:val="00FE33D9"/>
    <w:rsid w:val="00FE3A67"/>
    <w:rsid w:val="00FE3D5F"/>
    <w:rsid w:val="00FE4149"/>
    <w:rsid w:val="00FE47C6"/>
    <w:rsid w:val="00FE48CB"/>
    <w:rsid w:val="00FE4ACE"/>
    <w:rsid w:val="00FE4E30"/>
    <w:rsid w:val="00FE52D5"/>
    <w:rsid w:val="00FE559C"/>
    <w:rsid w:val="00FE5646"/>
    <w:rsid w:val="00FE574A"/>
    <w:rsid w:val="00FE5C85"/>
    <w:rsid w:val="00FE5E06"/>
    <w:rsid w:val="00FE5FDD"/>
    <w:rsid w:val="00FE6338"/>
    <w:rsid w:val="00FE6528"/>
    <w:rsid w:val="00FE68CE"/>
    <w:rsid w:val="00FE6FEC"/>
    <w:rsid w:val="00FE7041"/>
    <w:rsid w:val="00FE7643"/>
    <w:rsid w:val="00FE7A95"/>
    <w:rsid w:val="00FE7BEA"/>
    <w:rsid w:val="00FE7D8F"/>
    <w:rsid w:val="00FF0B23"/>
    <w:rsid w:val="00FF0BF3"/>
    <w:rsid w:val="00FF0DBB"/>
    <w:rsid w:val="00FF0F87"/>
    <w:rsid w:val="00FF13FC"/>
    <w:rsid w:val="00FF1572"/>
    <w:rsid w:val="00FF16C0"/>
    <w:rsid w:val="00FF18B2"/>
    <w:rsid w:val="00FF18C7"/>
    <w:rsid w:val="00FF19AB"/>
    <w:rsid w:val="00FF1FEF"/>
    <w:rsid w:val="00FF246C"/>
    <w:rsid w:val="00FF29EB"/>
    <w:rsid w:val="00FF2E18"/>
    <w:rsid w:val="00FF300D"/>
    <w:rsid w:val="00FF3731"/>
    <w:rsid w:val="00FF3765"/>
    <w:rsid w:val="00FF3BC5"/>
    <w:rsid w:val="00FF3C04"/>
    <w:rsid w:val="00FF3D09"/>
    <w:rsid w:val="00FF3E47"/>
    <w:rsid w:val="00FF4985"/>
    <w:rsid w:val="00FF4AA5"/>
    <w:rsid w:val="00FF4C5A"/>
    <w:rsid w:val="00FF4F6E"/>
    <w:rsid w:val="00FF50CB"/>
    <w:rsid w:val="00FF554C"/>
    <w:rsid w:val="00FF5AAA"/>
    <w:rsid w:val="00FF5BAD"/>
    <w:rsid w:val="00FF6526"/>
    <w:rsid w:val="00FF6543"/>
    <w:rsid w:val="00FF667C"/>
    <w:rsid w:val="00FF6DD4"/>
    <w:rsid w:val="00FF6EA3"/>
    <w:rsid w:val="00FF72A4"/>
    <w:rsid w:val="00FF7592"/>
    <w:rsid w:val="00FF775A"/>
    <w:rsid w:val="00FF7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0ED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61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61F7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961F7F"/>
    <w:rPr>
      <w:rFonts w:cs="Times New Roman"/>
    </w:rPr>
  </w:style>
  <w:style w:type="character" w:customStyle="1" w:styleId="butback">
    <w:name w:val="butback"/>
    <w:basedOn w:val="DefaultParagraphFont"/>
    <w:uiPriority w:val="99"/>
    <w:rsid w:val="00D4535B"/>
    <w:rPr>
      <w:rFonts w:cs="Times New Roman"/>
    </w:rPr>
  </w:style>
  <w:style w:type="character" w:customStyle="1" w:styleId="submenu-table">
    <w:name w:val="submenu-table"/>
    <w:basedOn w:val="DefaultParagraphFont"/>
    <w:uiPriority w:val="99"/>
    <w:rsid w:val="00D4535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225</TotalTime>
  <Pages>4</Pages>
  <Words>661</Words>
  <Characters>3771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8</cp:revision>
  <dcterms:created xsi:type="dcterms:W3CDTF">2014-06-16T16:17:00Z</dcterms:created>
  <dcterms:modified xsi:type="dcterms:W3CDTF">2016-03-31T09:38:00Z</dcterms:modified>
</cp:coreProperties>
</file>